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44" w:rsidRPr="00F91744" w:rsidRDefault="00F91744" w:rsidP="00E95C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91744">
        <w:rPr>
          <w:rFonts w:ascii="Times New Roman" w:hAnsi="Times New Roman" w:cs="Times New Roman"/>
          <w:b/>
          <w:color w:val="000000"/>
          <w:sz w:val="32"/>
          <w:szCs w:val="32"/>
        </w:rPr>
        <w:t>Лабораторная работа №</w:t>
      </w:r>
      <w:r w:rsidR="004E07E8">
        <w:rPr>
          <w:rFonts w:ascii="Times New Roman" w:hAnsi="Times New Roman" w:cs="Times New Roman"/>
          <w:b/>
          <w:color w:val="000000"/>
          <w:sz w:val="32"/>
          <w:szCs w:val="32"/>
        </w:rPr>
        <w:t>4</w:t>
      </w:r>
    </w:p>
    <w:p w:rsidR="00F91744" w:rsidRDefault="00F91744" w:rsidP="00E95C91">
      <w:pPr>
        <w:spacing w:after="0" w:line="240" w:lineRule="auto"/>
        <w:ind w:firstLine="709"/>
        <w:jc w:val="center"/>
        <w:rPr>
          <w:rFonts w:ascii="Georgia" w:hAnsi="Georgia"/>
          <w:b/>
          <w:color w:val="000000"/>
          <w:sz w:val="28"/>
          <w:szCs w:val="28"/>
        </w:rPr>
      </w:pPr>
    </w:p>
    <w:p w:rsidR="004F3D42" w:rsidRPr="00F91744" w:rsidRDefault="004F3D42" w:rsidP="00E95C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1744">
        <w:rPr>
          <w:rFonts w:ascii="Times New Roman" w:hAnsi="Times New Roman" w:cs="Times New Roman"/>
          <w:b/>
          <w:color w:val="000000"/>
          <w:sz w:val="28"/>
          <w:szCs w:val="28"/>
        </w:rPr>
        <w:t>Тема: ФУНКЦИИ ВПР и ГПР</w:t>
      </w:r>
      <w:r w:rsidR="008D3909" w:rsidRPr="00F91744">
        <w:rPr>
          <w:rFonts w:ascii="Times New Roman" w:hAnsi="Times New Roman" w:cs="Times New Roman"/>
          <w:b/>
          <w:color w:val="000000"/>
          <w:sz w:val="28"/>
          <w:szCs w:val="28"/>
        </w:rPr>
        <w:t>, операции с диапазонами</w:t>
      </w:r>
    </w:p>
    <w:p w:rsidR="00DB2A53" w:rsidRPr="00E95C91" w:rsidRDefault="00DB2A53" w:rsidP="00E95C91">
      <w:pPr>
        <w:spacing w:after="0" w:line="240" w:lineRule="auto"/>
        <w:ind w:firstLine="709"/>
        <w:jc w:val="center"/>
        <w:rPr>
          <w:rFonts w:ascii="Georgia" w:hAnsi="Georgia"/>
          <w:b/>
          <w:color w:val="000000"/>
          <w:sz w:val="28"/>
          <w:szCs w:val="28"/>
        </w:rPr>
      </w:pPr>
    </w:p>
    <w:p w:rsidR="007B30FA" w:rsidRPr="004F3D42" w:rsidRDefault="007C0FA2" w:rsidP="0077087F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E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Функция ВПР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(вертикальный просмотр)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незаменима, когда данные из одной таблицы, содержащей какие-то признаки, нужно перенести в другую таблицу, где содержится тот же характерный признак.</w:t>
      </w:r>
    </w:p>
    <w:p w:rsidR="007C0FA2" w:rsidRPr="004F3D42" w:rsidRDefault="0077087F" w:rsidP="0077087F">
      <w:pPr>
        <w:tabs>
          <w:tab w:val="left" w:pos="1134"/>
        </w:tabs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Задание 1</w:t>
      </w: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7C0FA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7C0FA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7C0FA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ы:</w:t>
      </w:r>
      <w:r w:rsidR="007C0FA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количества проданных </w:t>
      </w:r>
      <w:r w:rsidR="007C0FA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таблица цен на эти товары, а для решения задачи требуется 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рассчита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ть стоимость всех проданных товаров.</w:t>
      </w:r>
    </w:p>
    <w:p w:rsidR="008E4318" w:rsidRPr="004F3D42" w:rsidRDefault="008E4318" w:rsidP="008E4318">
      <w:pPr>
        <w:pStyle w:val="a3"/>
        <w:numPr>
          <w:ilvl w:val="0"/>
          <w:numId w:val="2"/>
        </w:numPr>
        <w:tabs>
          <w:tab w:val="left" w:pos="1134"/>
        </w:tabs>
        <w:spacing w:after="24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</w:t>
      </w:r>
      <w:r w:rsidR="00FC33F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Excel</w:t>
      </w:r>
      <w:r w:rsidR="00DB2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сохранить именем  </w:t>
      </w:r>
      <w:r w:rsidR="00DB2A53" w:rsidRPr="00DB2A5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lab</w:t>
      </w:r>
      <w:r w:rsidR="00DB2A53" w:rsidRPr="00DB2A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_2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2F16" w:rsidRPr="004F3D42" w:rsidRDefault="00C70082" w:rsidP="00E66C0F">
      <w:pPr>
        <w:pStyle w:val="a3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Скопировать 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таблицу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3A4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родаж</w:t>
      </w:r>
      <w:r w:rsidR="00A653A4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1B3E49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товаров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озаглавить лист, как </w:t>
      </w:r>
      <w:r w:rsidR="002B2F16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Продажа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34E3" w:rsidRPr="004F3D42" w:rsidRDefault="0048388B" w:rsidP="00210C3C">
      <w:pPr>
        <w:pStyle w:val="a3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Скопировать 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таблицу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3E49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</w:t>
      </w:r>
      <w:r w:rsidR="00C70082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</w:t>
      </w:r>
      <w:r w:rsidR="001B3E49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  <w:r w:rsidR="00C70082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товаров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лист 2 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тем же размещением на </w:t>
      </w:r>
      <w:r w:rsidR="007D47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C7008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озаглавить лист, как </w:t>
      </w:r>
      <w:r w:rsidR="002B2F16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Цены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475A" w:rsidRPr="004F3D42" w:rsidRDefault="007D475A" w:rsidP="0077087F">
      <w:pPr>
        <w:tabs>
          <w:tab w:val="left" w:pos="1134"/>
        </w:tabs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1664"/>
        <w:gridCol w:w="1664"/>
        <w:gridCol w:w="2369"/>
      </w:tblGrid>
      <w:tr w:rsidR="0077087F" w:rsidRPr="0077087F" w:rsidTr="0077087F">
        <w:trPr>
          <w:trHeight w:val="324"/>
          <w:jc w:val="center"/>
        </w:trPr>
        <w:tc>
          <w:tcPr>
            <w:tcW w:w="7540" w:type="dxa"/>
            <w:gridSpan w:val="4"/>
          </w:tcPr>
          <w:p w:rsidR="0077087F" w:rsidRPr="0077087F" w:rsidRDefault="0077087F" w:rsidP="007D475A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Продажа товаров</w:t>
            </w: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Товар </w:t>
            </w:r>
          </w:p>
        </w:tc>
        <w:tc>
          <w:tcPr>
            <w:tcW w:w="1664" w:type="dxa"/>
            <w:noWrap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Кол-во, ед.</w:t>
            </w:r>
          </w:p>
        </w:tc>
        <w:tc>
          <w:tcPr>
            <w:tcW w:w="1664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2369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Ершик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Губка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Губка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Ершик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Ершик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Степлер</w:t>
            </w:r>
            <w:proofErr w:type="spellEnd"/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Степлер</w:t>
            </w:r>
            <w:proofErr w:type="spellEnd"/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324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Точилка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087F" w:rsidRPr="0077087F" w:rsidTr="0077087F">
        <w:trPr>
          <w:trHeight w:val="270"/>
          <w:jc w:val="center"/>
        </w:trPr>
        <w:tc>
          <w:tcPr>
            <w:tcW w:w="1843" w:type="dxa"/>
            <w:hideMark/>
          </w:tcPr>
          <w:p w:rsidR="0077087F" w:rsidRPr="0077087F" w:rsidRDefault="0077087F" w:rsidP="007D475A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</w:t>
            </w:r>
          </w:p>
        </w:tc>
        <w:tc>
          <w:tcPr>
            <w:tcW w:w="1664" w:type="dxa"/>
            <w:hideMark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64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</w:tcPr>
          <w:p w:rsidR="0077087F" w:rsidRPr="0077087F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087F" w:rsidRDefault="007708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D475A" w:rsidRPr="004F3D42" w:rsidRDefault="00E66C0F" w:rsidP="0077087F">
      <w:pPr>
        <w:tabs>
          <w:tab w:val="left" w:pos="1134"/>
        </w:tabs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2</w:t>
      </w:r>
    </w:p>
    <w:tbl>
      <w:tblPr>
        <w:tblStyle w:val="a4"/>
        <w:tblW w:w="5901" w:type="dxa"/>
        <w:jc w:val="center"/>
        <w:tblLook w:val="04A0" w:firstRow="1" w:lastRow="0" w:firstColumn="1" w:lastColumn="0" w:noHBand="0" w:noVBand="1"/>
      </w:tblPr>
      <w:tblGrid>
        <w:gridCol w:w="3351"/>
        <w:gridCol w:w="1199"/>
        <w:gridCol w:w="1351"/>
      </w:tblGrid>
      <w:tr w:rsidR="0077087F" w:rsidRPr="004F3D42" w:rsidTr="0077087F">
        <w:trPr>
          <w:trHeight w:val="22"/>
          <w:jc w:val="center"/>
        </w:trPr>
        <w:tc>
          <w:tcPr>
            <w:tcW w:w="5901" w:type="dxa"/>
            <w:gridSpan w:val="3"/>
          </w:tcPr>
          <w:p w:rsidR="0077087F" w:rsidRPr="004F3D42" w:rsidRDefault="0077087F" w:rsidP="007D47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Цены товаров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4A32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Товар </w:t>
            </w:r>
          </w:p>
        </w:tc>
        <w:tc>
          <w:tcPr>
            <w:tcW w:w="0" w:type="auto"/>
            <w:noWrap/>
            <w:hideMark/>
          </w:tcPr>
          <w:p w:rsidR="0077087F" w:rsidRPr="004F3D42" w:rsidRDefault="0077087F" w:rsidP="007D47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</w:tc>
        <w:tc>
          <w:tcPr>
            <w:tcW w:w="0" w:type="auto"/>
            <w:hideMark/>
          </w:tcPr>
          <w:p w:rsidR="0077087F" w:rsidRPr="004F3D42" w:rsidRDefault="0077087F" w:rsidP="007D47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Цена, руб.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8048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Веник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17985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Губка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6085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78104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1522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Табурет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105580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Ершик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3130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Изолента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78144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Указатель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132691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107521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44949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1962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78099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Степлер</w:t>
            </w:r>
            <w:proofErr w:type="spellEnd"/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144344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Ежедневник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144343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2305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Корзина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1835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Метла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78095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Точилка</w:t>
            </w:r>
          </w:p>
        </w:tc>
        <w:tc>
          <w:tcPr>
            <w:tcW w:w="0" w:type="auto"/>
            <w:noWrap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87423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7087F" w:rsidRPr="004F3D42" w:rsidTr="0077087F">
        <w:trPr>
          <w:trHeight w:val="22"/>
          <w:jc w:val="center"/>
        </w:trPr>
        <w:tc>
          <w:tcPr>
            <w:tcW w:w="3277" w:type="dxa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87421</w:t>
            </w:r>
          </w:p>
        </w:tc>
        <w:tc>
          <w:tcPr>
            <w:tcW w:w="0" w:type="auto"/>
            <w:hideMark/>
          </w:tcPr>
          <w:p w:rsidR="0077087F" w:rsidRPr="004F3D42" w:rsidRDefault="0077087F" w:rsidP="0077087F">
            <w:pPr>
              <w:tabs>
                <w:tab w:val="left" w:pos="1134"/>
              </w:tabs>
              <w:ind w:firstLine="7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</w:tr>
    </w:tbl>
    <w:p w:rsidR="0077087F" w:rsidRDefault="0077087F" w:rsidP="0077087F">
      <w:pPr>
        <w:shd w:val="clear" w:color="auto" w:fill="FFFFFF"/>
        <w:jc w:val="center"/>
        <w:rPr>
          <w:b/>
          <w:bCs/>
          <w:i/>
          <w:color w:val="000000"/>
          <w:sz w:val="24"/>
          <w:szCs w:val="24"/>
        </w:rPr>
      </w:pPr>
    </w:p>
    <w:p w:rsidR="0077087F" w:rsidRPr="0077087F" w:rsidRDefault="0077087F" w:rsidP="007708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7087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Порядок работы</w:t>
      </w:r>
    </w:p>
    <w:p w:rsidR="00991667" w:rsidRDefault="008E6A2D" w:rsidP="00214F8F">
      <w:pPr>
        <w:pStyle w:val="a3"/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решения задачи нужно 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перенести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проданных товаров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таблицы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пустой столбец "Цена, руб.", создать формулу расчёта стоимости товара, распространить её на все товары и рассчитать полную стоимость проданных товаров</w:t>
      </w:r>
      <w:r w:rsidR="003E744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="002B2F16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в рублях, так и в долларах</w:t>
      </w:r>
      <w:r w:rsidR="00CC005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087F" w:rsidRDefault="0077087F" w:rsidP="00214F8F">
      <w:pPr>
        <w:pStyle w:val="a3"/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05A" w:rsidRPr="004F3D42" w:rsidRDefault="00CC005A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в ячейке </w:t>
      </w:r>
      <w:r w:rsidR="001B3E49" w:rsidRPr="0077087F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1 формулу для перенесения из таблицы 2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цены товара "Ведро", для чего:</w:t>
      </w:r>
    </w:p>
    <w:p w:rsidR="00DC6FE4" w:rsidRPr="004F3D42" w:rsidRDefault="00DC6FE4" w:rsidP="00A03924">
      <w:pPr>
        <w:pStyle w:val="a3"/>
        <w:numPr>
          <w:ilvl w:val="1"/>
          <w:numId w:val="6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курсор в ячейку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(ячейка результата);</w:t>
      </w:r>
    </w:p>
    <w:p w:rsidR="00DC6FE4" w:rsidRPr="004F3D42" w:rsidRDefault="00DC6FE4" w:rsidP="00A03924">
      <w:pPr>
        <w:pStyle w:val="a3"/>
        <w:numPr>
          <w:ilvl w:val="1"/>
          <w:numId w:val="6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щёлкнуть кнопку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выбрать функцию ВПР</w:t>
      </w:r>
      <w:r w:rsidR="00F072C5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раздела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072C5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Ссылки и массивы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6FE4" w:rsidRPr="004F3D42" w:rsidRDefault="00DC6FE4" w:rsidP="00A03924">
      <w:pPr>
        <w:pStyle w:val="a3"/>
        <w:numPr>
          <w:ilvl w:val="1"/>
          <w:numId w:val="6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строке окна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Аргументы функции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формулу:</w:t>
      </w:r>
    </w:p>
    <w:p w:rsidR="00DC6FE4" w:rsidRPr="0077087F" w:rsidRDefault="00DC6FE4" w:rsidP="00A03924">
      <w:pPr>
        <w:pStyle w:val="a3"/>
        <w:spacing w:after="240" w:line="240" w:lineRule="auto"/>
        <w:ind w:left="1134" w:hanging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7087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=</w:t>
      </w:r>
      <w:r w:rsidRPr="0077087F">
        <w:rPr>
          <w:b/>
          <w:sz w:val="24"/>
          <w:szCs w:val="24"/>
          <w:lang w:val="en-US"/>
        </w:rPr>
        <w:t xml:space="preserve"> </w:t>
      </w:r>
      <w:proofErr w:type="gramStart"/>
      <w:r w:rsidR="002B2F16" w:rsidRPr="0077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ВПР</w:t>
      </w:r>
      <w:r w:rsidR="002B2F16" w:rsidRPr="0077087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(</w:t>
      </w:r>
      <w:proofErr w:type="gramEnd"/>
      <w:r w:rsidR="002B2F16" w:rsidRPr="0077087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A3;</w:t>
      </w:r>
      <w:r w:rsidR="002B2F16" w:rsidRPr="0077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</w:t>
      </w:r>
      <w:r w:rsidR="002B2F16" w:rsidRPr="0077087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!$A$1:$C$20;3;0)</w:t>
      </w:r>
    </w:p>
    <w:p w:rsidR="00DC6FE4" w:rsidRPr="004F3D42" w:rsidRDefault="00843CD9" w:rsidP="0077087F">
      <w:pPr>
        <w:pStyle w:val="a3"/>
        <w:spacing w:after="24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де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Искомое значение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наименования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которого 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ищет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6FE4" w:rsidRPr="004F3D42" w:rsidRDefault="002B2F16" w:rsidP="0077087F">
      <w:pPr>
        <w:pStyle w:val="a3"/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Цена!$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$1:$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$20 </w:t>
      </w:r>
      <w:r w:rsidR="00DC6FE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43CD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43CD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F7CB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7B3E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Цены товаров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43CD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F7CB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фиксации ценового диапазона</w:t>
      </w:r>
      <w:r w:rsidR="00EF7CB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у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авлива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1B3E4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наки доллара</w:t>
      </w:r>
      <w:r w:rsidR="00EF7CB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7CB4" w:rsidRPr="004F3D42" w:rsidRDefault="00EF7CB4" w:rsidP="0077087F">
      <w:pPr>
        <w:pStyle w:val="a3"/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–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омер столбца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(номер столбца </w:t>
      </w:r>
      <w:r w:rsidR="005B3D01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Цена, руб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7B3E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Цены товаров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022EF" w:rsidRPr="004F3D42" w:rsidRDefault="00EF7CB4" w:rsidP="0077087F">
      <w:pPr>
        <w:pStyle w:val="a3"/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–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Интервальный просмотр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индекс, указывающий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то, что  функция ВПР ищет </w:t>
      </w:r>
      <w:r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только точное совпадение</w:t>
      </w:r>
      <w:r w:rsidR="005B3D0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точное совпадение не найдено, </w:t>
      </w:r>
      <w:r w:rsidR="00843CD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ячейку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записывается значение ошибки #Н/Д (нет данных).</w:t>
      </w:r>
    </w:p>
    <w:p w:rsidR="00D022EF" w:rsidRPr="004F3D42" w:rsidRDefault="00790D3A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Проанализировать соответствие полученного результата и щёлкнуть ОК. В ячейку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занесена цена товара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Ведро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0D3A" w:rsidRPr="004F3D42" w:rsidRDefault="00790D3A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Распространить формулу, используя маркер заполнения, на все строки таблицы 1</w:t>
      </w:r>
      <w:r w:rsidR="00A653A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проверит</w:t>
      </w:r>
      <w:r w:rsidR="00A653A4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корректность простановки цены товаров. В случае появления символов #Н/Д проверить соответствие названий товаров в обеих таблицах и наличие цен.</w:t>
      </w:r>
    </w:p>
    <w:p w:rsidR="00790D3A" w:rsidRPr="004F3D42" w:rsidRDefault="00790D3A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в ячейке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столбца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Стоимость, </w:t>
      </w:r>
      <w:r w:rsidR="005D04D7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</w:t>
      </w:r>
      <w:r w:rsidR="005D04D7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рмулу расчёта стоимости проданных вёдер и распространить её с помощью маркера заполнения на все товары.</w:t>
      </w:r>
    </w:p>
    <w:p w:rsidR="005D04D7" w:rsidRPr="004F3D42" w:rsidRDefault="005D04D7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в ячейке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67B3E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формулу расчёта </w:t>
      </w:r>
      <w:r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итоговой стоимости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проданных товаров. Она составляет 37509 руб.</w:t>
      </w:r>
    </w:p>
    <w:p w:rsidR="00345CB3" w:rsidRPr="004F3D42" w:rsidRDefault="002C2049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Изменить в ячейке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A230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слово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Отметить, что в столбцах этой строки появились символы ошибки  #Н/Д, т. к. возникло несоответствие названи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и 2. </w:t>
      </w:r>
    </w:p>
    <w:p w:rsidR="002C2049" w:rsidRPr="004F3D42" w:rsidRDefault="00385E90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Вернуть правильное название товара, при этом ошибка исчезнет.</w:t>
      </w:r>
    </w:p>
    <w:p w:rsidR="00F87568" w:rsidRPr="004F3D42" w:rsidRDefault="00385E90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Изменить в ячейке</w:t>
      </w:r>
      <w:r w:rsidR="006A2302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302"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слово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87568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5E90" w:rsidRPr="004F3D42" w:rsidRDefault="00385E90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Отметить, что ошибка в таблице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DFC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Продажа товаров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возникла во всех строках, где был записан этот товар. Вернуть правильное название товара для исключения ошибки.</w:t>
      </w:r>
    </w:p>
    <w:p w:rsidR="00385E90" w:rsidRPr="004F3D42" w:rsidRDefault="00D77A00" w:rsidP="0077087F">
      <w:pPr>
        <w:pStyle w:val="a3"/>
        <w:numPr>
          <w:ilvl w:val="0"/>
          <w:numId w:val="2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курсор в ячейку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зменить формулу в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строке формул </w:t>
      </w:r>
      <w:r w:rsidR="00385E9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образом:</w:t>
      </w:r>
    </w:p>
    <w:p w:rsidR="00D77A00" w:rsidRPr="004F3D42" w:rsidRDefault="00D77A00" w:rsidP="00D77A00">
      <w:pPr>
        <w:pStyle w:val="a3"/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=ЕСЛИОШИБК</w:t>
      </w:r>
      <w:proofErr w:type="gramStart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ВПР(A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;$F$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:$</w:t>
      </w:r>
      <w:proofErr w:type="gramStart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H$</w:t>
      </w:r>
      <w:r w:rsidR="00235DF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;3;0);ЛОЖЬ)</w:t>
      </w:r>
      <w:proofErr w:type="gramEnd"/>
    </w:p>
    <w:p w:rsidR="00D77A00" w:rsidRPr="004F3D42" w:rsidRDefault="00D77A00" w:rsidP="0077087F">
      <w:pPr>
        <w:pStyle w:val="a3"/>
        <w:spacing w:after="24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 распространить её на все ячейки столбца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0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этом случае при имитации ошибки вместо символов ошибки #Н/Д будет возникать слово ЛОЖЬ.</w:t>
      </w:r>
    </w:p>
    <w:p w:rsidR="0077087F" w:rsidRDefault="0077087F" w:rsidP="007C6E93">
      <w:pPr>
        <w:keepNext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210C3C" w:rsidRDefault="00210C3C" w:rsidP="007C6E93">
      <w:pPr>
        <w:keepNext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7C6E93" w:rsidRPr="007C6E93" w:rsidRDefault="007C6E93" w:rsidP="007C6E93">
      <w:pPr>
        <w:keepNext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7C6E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Операции с диапазонами</w:t>
      </w:r>
    </w:p>
    <w:p w:rsidR="007C6E93" w:rsidRDefault="007C6E93" w:rsidP="007C6E93">
      <w:pPr>
        <w:tabs>
          <w:tab w:val="left" w:pos="6060"/>
          <w:tab w:val="left" w:pos="8240"/>
          <w:tab w:val="left" w:pos="98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умножить или разделить массив чисел на какую-нибудь констан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ту, можно использовать команду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Специальная вставка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C3C" w:rsidRDefault="00210C3C" w:rsidP="007C6E93">
      <w:pPr>
        <w:tabs>
          <w:tab w:val="left" w:pos="6060"/>
          <w:tab w:val="left" w:pos="8240"/>
          <w:tab w:val="left" w:pos="98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87F" w:rsidRPr="0077087F" w:rsidRDefault="0077087F" w:rsidP="0077087F">
      <w:pPr>
        <w:pStyle w:val="a3"/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Задание 2: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</w:p>
    <w:p w:rsidR="0077087F" w:rsidRDefault="00210C3C" w:rsidP="007C6E93">
      <w:pPr>
        <w:tabs>
          <w:tab w:val="left" w:pos="6060"/>
          <w:tab w:val="left" w:pos="8240"/>
          <w:tab w:val="left" w:pos="988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Изменить данные в столбце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Стоимость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курсу доллара.</w:t>
      </w:r>
    </w:p>
    <w:p w:rsidR="00210C3C" w:rsidRDefault="00210C3C" w:rsidP="00210C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210C3C" w:rsidRPr="0077087F" w:rsidRDefault="00210C3C" w:rsidP="00210C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7087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Порядок работы</w:t>
      </w:r>
    </w:p>
    <w:p w:rsidR="0077087F" w:rsidRPr="004F3D42" w:rsidRDefault="0077087F" w:rsidP="00210C3C">
      <w:pPr>
        <w:tabs>
          <w:tab w:val="left" w:pos="6060"/>
          <w:tab w:val="left" w:pos="8240"/>
          <w:tab w:val="left" w:pos="98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E93" w:rsidRPr="004F3D42" w:rsidRDefault="007C6E93" w:rsidP="00210C3C">
      <w:pPr>
        <w:numPr>
          <w:ilvl w:val="0"/>
          <w:numId w:val="8"/>
        </w:numPr>
        <w:tabs>
          <w:tab w:val="left" w:pos="4700"/>
          <w:tab w:val="left" w:pos="6060"/>
          <w:tab w:val="left" w:pos="8240"/>
          <w:tab w:val="left" w:pos="9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Занести в свободную ячейку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листа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Продажа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число, соответствующее курсу доллара, например: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6E93" w:rsidRPr="004F3D42" w:rsidRDefault="007C6E93" w:rsidP="00210C3C">
      <w:pPr>
        <w:numPr>
          <w:ilvl w:val="0"/>
          <w:numId w:val="8"/>
        </w:numPr>
        <w:tabs>
          <w:tab w:val="left" w:pos="4700"/>
          <w:tab w:val="left" w:pos="6060"/>
          <w:tab w:val="left" w:pos="8240"/>
          <w:tab w:val="left" w:pos="9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Скопировать ячейку с этим числом.</w:t>
      </w:r>
    </w:p>
    <w:p w:rsidR="007C6E93" w:rsidRPr="004F3D42" w:rsidRDefault="007C6E93" w:rsidP="00210C3C">
      <w:pPr>
        <w:numPr>
          <w:ilvl w:val="0"/>
          <w:numId w:val="8"/>
        </w:numPr>
        <w:tabs>
          <w:tab w:val="left" w:pos="4700"/>
          <w:tab w:val="left" w:pos="6060"/>
          <w:tab w:val="left" w:pos="8240"/>
          <w:tab w:val="left" w:pos="9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Выделить в таблице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Продажа товаров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ячейки со значениями стоимости товаров.</w:t>
      </w:r>
    </w:p>
    <w:p w:rsidR="007C6E93" w:rsidRPr="004F3D42" w:rsidRDefault="007C6E93" w:rsidP="00210C3C">
      <w:pPr>
        <w:numPr>
          <w:ilvl w:val="0"/>
          <w:numId w:val="8"/>
        </w:numPr>
        <w:tabs>
          <w:tab w:val="left" w:pos="4700"/>
          <w:tab w:val="left" w:pos="6060"/>
          <w:tab w:val="left" w:pos="8240"/>
          <w:tab w:val="left" w:pos="9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Нажать правую кнопку мыши и выбрать в окне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Специальная вставка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операцию 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Разделить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6E93" w:rsidRPr="004F3D42" w:rsidRDefault="007C6E93" w:rsidP="00210C3C">
      <w:pPr>
        <w:numPr>
          <w:ilvl w:val="0"/>
          <w:numId w:val="8"/>
        </w:numPr>
        <w:tabs>
          <w:tab w:val="left" w:pos="4700"/>
          <w:tab w:val="left" w:pos="6060"/>
          <w:tab w:val="left" w:pos="8240"/>
          <w:tab w:val="left" w:pos="9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Оценить правильность перевода цены </w:t>
      </w:r>
      <w:bookmarkStart w:id="0" w:name="_GoBack"/>
      <w:bookmarkEnd w:id="0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 из рублей в доллары и уменьшить количество дробных разрядов до двух знаков.</w:t>
      </w:r>
    </w:p>
    <w:p w:rsidR="007C6E93" w:rsidRPr="004F3D42" w:rsidRDefault="007C6E93" w:rsidP="00210C3C">
      <w:pPr>
        <w:tabs>
          <w:tab w:val="left" w:pos="4700"/>
          <w:tab w:val="left" w:pos="6060"/>
          <w:tab w:val="left" w:pos="8240"/>
          <w:tab w:val="left" w:pos="98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Аналогичным образом с помощью </w:t>
      </w:r>
      <w:r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Специальной вставки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диапазонах осуществляются операции сложения и вычитания.</w:t>
      </w:r>
    </w:p>
    <w:p w:rsidR="00C50E50" w:rsidRPr="004F3D42" w:rsidRDefault="00C50E50" w:rsidP="00D77A00">
      <w:pPr>
        <w:pStyle w:val="a3"/>
        <w:spacing w:after="36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C3C" w:rsidRDefault="00210C3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 w:type="page"/>
      </w:r>
    </w:p>
    <w:p w:rsidR="00D77A00" w:rsidRDefault="00A04516" w:rsidP="00235DFC">
      <w:pPr>
        <w:pStyle w:val="a3"/>
        <w:spacing w:before="360" w:after="120" w:line="24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82E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Работа с функцией ГПР и транспонирование</w:t>
      </w:r>
      <w:r w:rsidR="00A05A7D" w:rsidRPr="00182E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210C3C" w:rsidRDefault="00210C3C" w:rsidP="00210C3C">
      <w:pPr>
        <w:pStyle w:val="a3"/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210C3C">
        <w:rPr>
          <w:rFonts w:ascii="Times New Roman" w:hAnsi="Times New Roman" w:cs="Times New Roman"/>
          <w:bCs/>
          <w:color w:val="000000"/>
          <w:sz w:val="24"/>
          <w:szCs w:val="24"/>
        </w:rPr>
        <w:t>Трансп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210C3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нировать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таблицу </w:t>
      </w:r>
      <w:r w:rsidRPr="00210C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Продажа фруктов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рассчитать </w:t>
      </w:r>
      <w:r w:rsidRPr="00210C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Стоимость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основе данных таблицы </w:t>
      </w:r>
      <w:r w:rsidRPr="00210C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Цены фруктов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10C3C" w:rsidRDefault="00210C3C" w:rsidP="00210C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210C3C" w:rsidRPr="0077087F" w:rsidRDefault="00210C3C" w:rsidP="00210C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7087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Порядок работы</w:t>
      </w:r>
    </w:p>
    <w:p w:rsidR="00210C3C" w:rsidRPr="00182E7B" w:rsidRDefault="00210C3C" w:rsidP="00210C3C">
      <w:pPr>
        <w:pStyle w:val="a3"/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35DFC" w:rsidRPr="004F3D42" w:rsidRDefault="00D77A00" w:rsidP="00235DFC">
      <w:pPr>
        <w:pStyle w:val="a3"/>
        <w:numPr>
          <w:ilvl w:val="0"/>
          <w:numId w:val="12"/>
        </w:numPr>
        <w:tabs>
          <w:tab w:val="left" w:pos="1134"/>
        </w:tabs>
        <w:spacing w:after="240" w:line="240" w:lineRule="auto"/>
        <w:ind w:left="0" w:firstLine="709"/>
        <w:rPr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Скопировать таблицы 3 и 4</w:t>
      </w:r>
      <w:r w:rsidR="00EA5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</w:t>
      </w:r>
      <w:r w:rsidR="006E2DEF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</w:t>
      </w:r>
      <w:r w:rsidR="00EA5E6B">
        <w:rPr>
          <w:rFonts w:ascii="Times New Roman" w:eastAsia="Times New Roman" w:hAnsi="Times New Roman" w:cs="Times New Roman"/>
          <w:sz w:val="24"/>
          <w:szCs w:val="24"/>
          <w:lang w:eastAsia="ru-RU"/>
        </w:rPr>
        <w:t>3, назвать его</w:t>
      </w:r>
      <w:r w:rsidR="00210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E6B" w:rsidRPr="00210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ГПР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52B" w:rsidRPr="004F3D42" w:rsidRDefault="003B252B" w:rsidP="00210C3C">
      <w:pPr>
        <w:pStyle w:val="a3"/>
        <w:tabs>
          <w:tab w:val="left" w:pos="1134"/>
        </w:tabs>
        <w:spacing w:after="120" w:line="240" w:lineRule="auto"/>
        <w:ind w:left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D5344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tbl>
      <w:tblPr>
        <w:tblW w:w="0" w:type="auto"/>
        <w:jc w:val="center"/>
        <w:shd w:val="clear" w:color="000000" w:fill="auto"/>
        <w:tblLook w:val="04A0" w:firstRow="1" w:lastRow="0" w:firstColumn="1" w:lastColumn="0" w:noHBand="0" w:noVBand="1"/>
      </w:tblPr>
      <w:tblGrid>
        <w:gridCol w:w="456"/>
        <w:gridCol w:w="2275"/>
        <w:gridCol w:w="1042"/>
        <w:gridCol w:w="1177"/>
        <w:gridCol w:w="1866"/>
      </w:tblGrid>
      <w:tr w:rsidR="00D5344C" w:rsidRPr="004F3D42" w:rsidTr="001330ED">
        <w:trPr>
          <w:trHeight w:val="270"/>
          <w:jc w:val="center"/>
        </w:trPr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</w:tcPr>
          <w:p w:rsidR="00D5344C" w:rsidRPr="004F3D42" w:rsidRDefault="00D5344C" w:rsidP="00133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  <w:noWrap/>
            <w:vAlign w:val="center"/>
          </w:tcPr>
          <w:p w:rsidR="00D5344C" w:rsidRPr="004F3D42" w:rsidRDefault="001330ED" w:rsidP="00133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  <w:noWrap/>
            <w:vAlign w:val="center"/>
          </w:tcPr>
          <w:p w:rsidR="00D5344C" w:rsidRPr="004F3D42" w:rsidRDefault="001330ED" w:rsidP="00133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  <w:noWrap/>
            <w:vAlign w:val="center"/>
          </w:tcPr>
          <w:p w:rsidR="00D5344C" w:rsidRPr="004F3D42" w:rsidRDefault="001330ED" w:rsidP="00133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EEECE1" w:themeFill="background2"/>
            <w:noWrap/>
            <w:vAlign w:val="center"/>
          </w:tcPr>
          <w:p w:rsidR="00D5344C" w:rsidRPr="004F3D42" w:rsidRDefault="001330ED" w:rsidP="00133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  <w:tr w:rsidR="00D5344C" w:rsidRPr="004F3D42" w:rsidTr="001330ED">
        <w:trPr>
          <w:trHeight w:val="270"/>
          <w:jc w:val="center"/>
        </w:trPr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</w:tcPr>
          <w:p w:rsidR="00D5344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  <w:noWrap/>
            <w:vAlign w:val="center"/>
          </w:tcPr>
          <w:p w:rsidR="00D5344C" w:rsidRPr="004F3D42" w:rsidRDefault="00D5344C" w:rsidP="00D53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Продажа фруктов</w:t>
            </w:r>
          </w:p>
        </w:tc>
      </w:tr>
      <w:tr w:rsidR="00D5344C" w:rsidRPr="004F3D42" w:rsidTr="001330ED">
        <w:trPr>
          <w:trHeight w:val="270"/>
          <w:jc w:val="center"/>
        </w:trPr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</w:tcPr>
          <w:p w:rsidR="00D5344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344C" w:rsidRPr="004F3D42" w:rsidRDefault="00D5344C" w:rsidP="006E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344C" w:rsidRPr="004F3D42" w:rsidRDefault="00D5344C" w:rsidP="006E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Вес, </w:t>
            </w:r>
            <w:proofErr w:type="gramStart"/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344C" w:rsidRPr="004F3D42" w:rsidRDefault="00D5344C" w:rsidP="006E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Цена, р.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auto"/>
            <w:noWrap/>
            <w:vAlign w:val="center"/>
            <w:hideMark/>
          </w:tcPr>
          <w:p w:rsidR="00D5344C" w:rsidRPr="004F3D42" w:rsidRDefault="00D5344C" w:rsidP="006E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Стоимость, р.</w:t>
            </w:r>
          </w:p>
        </w:tc>
      </w:tr>
      <w:tr w:rsidR="007258DC" w:rsidRPr="004F3D42" w:rsidTr="001330ED">
        <w:trPr>
          <w:trHeight w:val="315"/>
          <w:jc w:val="center"/>
        </w:trPr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Груши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Мандарины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Киви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Киви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Ананас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Грейпфрут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Киви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Киви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Персик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Абрикос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58DC" w:rsidRPr="004F3D42" w:rsidTr="001330ED">
        <w:trPr>
          <w:trHeight w:val="255"/>
          <w:jc w:val="center"/>
        </w:trPr>
        <w:tc>
          <w:tcPr>
            <w:tcW w:w="38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EEECE1" w:themeFill="background2"/>
          </w:tcPr>
          <w:p w:rsidR="007258DC" w:rsidRPr="004F3D42" w:rsidRDefault="001330ED" w:rsidP="00133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9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F3D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Нектарин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7258DC" w:rsidRPr="004F3D42" w:rsidRDefault="007258DC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E2DEF" w:rsidRPr="004F3D42" w:rsidRDefault="005524BC" w:rsidP="00210C3C">
      <w:pPr>
        <w:pStyle w:val="a3"/>
        <w:tabs>
          <w:tab w:val="left" w:pos="1134"/>
        </w:tabs>
        <w:spacing w:before="120" w:after="120" w:line="240" w:lineRule="auto"/>
        <w:ind w:left="709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D5344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tbl>
      <w:tblPr>
        <w:tblW w:w="5363" w:type="dxa"/>
        <w:jc w:val="center"/>
        <w:tblInd w:w="1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441"/>
        <w:gridCol w:w="1406"/>
      </w:tblGrid>
      <w:tr w:rsidR="00D5344C" w:rsidRPr="004F3D42" w:rsidTr="001330ED">
        <w:trPr>
          <w:trHeight w:val="270"/>
          <w:jc w:val="center"/>
        </w:trPr>
        <w:tc>
          <w:tcPr>
            <w:tcW w:w="5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D5344C" w:rsidRPr="004F3D42" w:rsidRDefault="00D5344C" w:rsidP="006E2DE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bookmarkStart w:id="1" w:name="OLE_LINK1"/>
          </w:p>
        </w:tc>
        <w:tc>
          <w:tcPr>
            <w:tcW w:w="34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noWrap/>
            <w:vAlign w:val="center"/>
          </w:tcPr>
          <w:p w:rsidR="00D5344C" w:rsidRPr="004F3D42" w:rsidRDefault="00F4462F" w:rsidP="006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</w:p>
        </w:tc>
        <w:tc>
          <w:tcPr>
            <w:tcW w:w="140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  <w:noWrap/>
            <w:vAlign w:val="center"/>
          </w:tcPr>
          <w:p w:rsidR="00D5344C" w:rsidRPr="004F3D42" w:rsidRDefault="00F4462F" w:rsidP="006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H</w:t>
            </w:r>
          </w:p>
        </w:tc>
      </w:tr>
      <w:tr w:rsidR="001330ED" w:rsidRPr="004F3D42" w:rsidTr="001330ED">
        <w:trPr>
          <w:trHeight w:val="270"/>
          <w:jc w:val="center"/>
        </w:trPr>
        <w:tc>
          <w:tcPr>
            <w:tcW w:w="5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4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330ED" w:rsidRPr="004F3D42" w:rsidRDefault="001330ED" w:rsidP="006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Цены фруктов</w:t>
            </w:r>
          </w:p>
        </w:tc>
        <w:tc>
          <w:tcPr>
            <w:tcW w:w="140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1330ED" w:rsidRPr="004F3D42" w:rsidRDefault="001330ED" w:rsidP="006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330ED" w:rsidRPr="004F3D42" w:rsidTr="001330ED">
        <w:trPr>
          <w:trHeight w:val="270"/>
          <w:jc w:val="center"/>
        </w:trPr>
        <w:tc>
          <w:tcPr>
            <w:tcW w:w="516" w:type="dxa"/>
            <w:tcBorders>
              <w:top w:val="single" w:sz="12" w:space="0" w:color="auto"/>
            </w:tcBorders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4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330ED" w:rsidRPr="004F3D42" w:rsidRDefault="001330ED" w:rsidP="006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0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330ED" w:rsidRPr="004F3D42" w:rsidRDefault="001330ED" w:rsidP="006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Цена, р.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441" w:type="dxa"/>
            <w:tcBorders>
              <w:top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Абрикос</w:t>
            </w:r>
          </w:p>
        </w:tc>
        <w:tc>
          <w:tcPr>
            <w:tcW w:w="1406" w:type="dxa"/>
            <w:tcBorders>
              <w:top w:val="single" w:sz="12" w:space="0" w:color="auto"/>
            </w:tcBorders>
            <w:shd w:val="clear" w:color="000000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Ананас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Баклажан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Банан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Грейпфрут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Груши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Киви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Манго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Мандарины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Нектарин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Персик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Яблоки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</w:tr>
      <w:tr w:rsidR="001330ED" w:rsidRPr="004F3D42" w:rsidTr="001330ED">
        <w:trPr>
          <w:trHeight w:val="255"/>
          <w:jc w:val="center"/>
        </w:trPr>
        <w:tc>
          <w:tcPr>
            <w:tcW w:w="516" w:type="dxa"/>
            <w:shd w:val="clear" w:color="auto" w:fill="EEECE1" w:themeFill="background2"/>
          </w:tcPr>
          <w:p w:rsidR="001330ED" w:rsidRPr="004F3D42" w:rsidRDefault="001330ED" w:rsidP="001330ED">
            <w:pPr>
              <w:spacing w:after="0" w:line="240" w:lineRule="auto"/>
              <w:ind w:firstLine="1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441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Абрикос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:rsidR="001330ED" w:rsidRPr="004F3D42" w:rsidRDefault="001330ED" w:rsidP="004A3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</w:tr>
    </w:tbl>
    <w:bookmarkEnd w:id="1"/>
    <w:p w:rsidR="00A05A7D" w:rsidRPr="004F3D42" w:rsidRDefault="00A05A7D" w:rsidP="007258DC">
      <w:pPr>
        <w:pStyle w:val="a3"/>
        <w:numPr>
          <w:ilvl w:val="0"/>
          <w:numId w:val="12"/>
        </w:numPr>
        <w:tabs>
          <w:tab w:val="left" w:pos="1134"/>
        </w:tabs>
        <w:spacing w:before="120" w:after="0"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06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Транспонировать таблицу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58DC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чего:</w:t>
      </w:r>
    </w:p>
    <w:p w:rsidR="00B20A70" w:rsidRPr="004F3D42" w:rsidRDefault="007562C4" w:rsidP="00AA5C35">
      <w:pPr>
        <w:pStyle w:val="a3"/>
        <w:numPr>
          <w:ilvl w:val="0"/>
          <w:numId w:val="11"/>
        </w:numPr>
        <w:tabs>
          <w:tab w:val="left" w:pos="1134"/>
        </w:tabs>
        <w:spacing w:after="240" w:line="240" w:lineRule="auto"/>
        <w:ind w:left="0" w:firstLine="7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05A7D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ыделить таблицу</w:t>
      </w:r>
      <w:r w:rsidR="006D6BA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(заголовок </w:t>
      </w:r>
      <w:r w:rsidR="00AA5C35"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Продажа фруктов</w:t>
      </w:r>
      <w:r w:rsidR="00AA5C35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выделять)</w:t>
      </w:r>
      <w:r w:rsidR="00B20A70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AA5C35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5A7D" w:rsidRPr="004F3D42" w:rsidRDefault="00A05A7D" w:rsidP="00AA5C35">
      <w:pPr>
        <w:pStyle w:val="a3"/>
        <w:numPr>
          <w:ilvl w:val="0"/>
          <w:numId w:val="11"/>
        </w:numPr>
        <w:tabs>
          <w:tab w:val="left" w:pos="1134"/>
        </w:tabs>
        <w:spacing w:after="240" w:line="240" w:lineRule="auto"/>
        <w:ind w:left="0" w:firstLine="7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операцию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Копировать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62C4" w:rsidRPr="004F3D42" w:rsidRDefault="007562C4" w:rsidP="00AA5C35">
      <w:pPr>
        <w:pStyle w:val="a3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свободную ячейку ниже таблиц</w:t>
      </w:r>
      <w:r w:rsidR="00F4462F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например, А23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943E7" w:rsidRPr="004F3D42" w:rsidRDefault="007562C4" w:rsidP="00AA5C35">
      <w:pPr>
        <w:numPr>
          <w:ilvl w:val="0"/>
          <w:numId w:val="11"/>
        </w:numPr>
        <w:tabs>
          <w:tab w:val="left" w:pos="1134"/>
          <w:tab w:val="left" w:pos="4700"/>
          <w:tab w:val="left" w:pos="6060"/>
          <w:tab w:val="left" w:pos="8240"/>
          <w:tab w:val="left" w:pos="9880"/>
        </w:tabs>
        <w:spacing w:after="240" w:line="240" w:lineRule="auto"/>
        <w:ind w:left="0" w:firstLine="78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943E7" w:rsidRPr="004F3D42" w:rsidSect="007562C4">
          <w:footerReference w:type="default" r:id="rId9"/>
          <w:pgSz w:w="11906" w:h="16838"/>
          <w:pgMar w:top="1134" w:right="567" w:bottom="1134" w:left="1276" w:header="709" w:footer="709" w:gutter="0"/>
          <w:cols w:space="708"/>
          <w:docGrid w:linePitch="360"/>
        </w:sect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нажать правую кнопку мыши </w:t>
      </w:r>
      <w:proofErr w:type="gramStart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пециальная вставка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Транспонировать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67FB" w:rsidRPr="004F3D42" w:rsidRDefault="00D667FB" w:rsidP="00D667FB">
      <w:pPr>
        <w:pStyle w:val="a3"/>
        <w:numPr>
          <w:ilvl w:val="0"/>
          <w:numId w:val="12"/>
        </w:numPr>
        <w:tabs>
          <w:tab w:val="left" w:pos="1134"/>
        </w:tabs>
        <w:spacing w:before="120" w:after="0"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Транспонировать аналогичным образом, расположив ниже, таблицу 4</w:t>
      </w:r>
      <w:r w:rsidR="00F4462F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осуществив вставку в ячейку А29.</w:t>
      </w:r>
    </w:p>
    <w:p w:rsidR="007562C4" w:rsidRPr="004F3D42" w:rsidRDefault="004943E7" w:rsidP="009715EF">
      <w:pPr>
        <w:spacing w:before="120"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147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75"/>
        <w:gridCol w:w="940"/>
        <w:gridCol w:w="1043"/>
        <w:gridCol w:w="806"/>
        <w:gridCol w:w="1145"/>
        <w:gridCol w:w="647"/>
        <w:gridCol w:w="949"/>
        <w:gridCol w:w="648"/>
        <w:gridCol w:w="800"/>
        <w:gridCol w:w="973"/>
        <w:gridCol w:w="996"/>
        <w:gridCol w:w="1216"/>
        <w:gridCol w:w="991"/>
        <w:gridCol w:w="1004"/>
        <w:gridCol w:w="937"/>
        <w:gridCol w:w="1216"/>
      </w:tblGrid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</w:t>
            </w:r>
          </w:p>
        </w:tc>
        <w:tc>
          <w:tcPr>
            <w:tcW w:w="1043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</w:t>
            </w:r>
          </w:p>
        </w:tc>
        <w:tc>
          <w:tcPr>
            <w:tcW w:w="806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1145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</w:t>
            </w:r>
          </w:p>
        </w:tc>
        <w:tc>
          <w:tcPr>
            <w:tcW w:w="647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</w:t>
            </w:r>
          </w:p>
        </w:tc>
        <w:tc>
          <w:tcPr>
            <w:tcW w:w="949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</w:t>
            </w:r>
          </w:p>
        </w:tc>
        <w:tc>
          <w:tcPr>
            <w:tcW w:w="648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</w:t>
            </w:r>
          </w:p>
        </w:tc>
        <w:tc>
          <w:tcPr>
            <w:tcW w:w="800" w:type="dxa"/>
            <w:shd w:val="clear" w:color="auto" w:fill="EEECE1" w:themeFill="background2"/>
            <w:noWrap/>
            <w:vAlign w:val="center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H</w:t>
            </w:r>
          </w:p>
        </w:tc>
        <w:tc>
          <w:tcPr>
            <w:tcW w:w="973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182E7B">
            <w:pPr>
              <w:spacing w:after="0" w:line="240" w:lineRule="auto"/>
              <w:ind w:leftChars="8" w:left="18" w:firstLineChars="3" w:firstLine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</w:p>
        </w:tc>
        <w:tc>
          <w:tcPr>
            <w:tcW w:w="996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</w:p>
        </w:tc>
        <w:tc>
          <w:tcPr>
            <w:tcW w:w="1216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752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K</w:t>
            </w:r>
          </w:p>
        </w:tc>
        <w:tc>
          <w:tcPr>
            <w:tcW w:w="991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004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937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216" w:type="dxa"/>
            <w:shd w:val="clear" w:color="auto" w:fill="EEECE1" w:themeFill="background2"/>
            <w:noWrap/>
            <w:vAlign w:val="center"/>
          </w:tcPr>
          <w:p w:rsidR="006F4AA8" w:rsidRPr="00182E7B" w:rsidRDefault="007529FA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O</w:t>
            </w: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6F4AA8" w:rsidRPr="00182E7B" w:rsidRDefault="00F10EBA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0A5D7B">
            <w:pPr>
              <w:spacing w:after="0" w:line="240" w:lineRule="auto"/>
              <w:ind w:leftChars="-53" w:left="-117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6F4AA8" w:rsidRPr="00182E7B" w:rsidRDefault="006F4AA8" w:rsidP="000A5D7B">
            <w:pPr>
              <w:spacing w:after="0" w:line="240" w:lineRule="auto"/>
              <w:ind w:leftChars="-53" w:left="-117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вание</w:t>
            </w:r>
            <w:proofErr w:type="spellEnd"/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Яб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локи</w:t>
            </w:r>
            <w:proofErr w:type="spellEnd"/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Гру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2" w:left="14" w:hangingChars="5" w:hanging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Манда-</w:t>
            </w:r>
          </w:p>
          <w:p w:rsidR="006F4AA8" w:rsidRPr="00182E7B" w:rsidRDefault="006F4AA8" w:rsidP="00182E7B">
            <w:pPr>
              <w:spacing w:after="0" w:line="240" w:lineRule="auto"/>
              <w:ind w:leftChars="2" w:left="14" w:hangingChars="5" w:hanging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рины</w:t>
            </w:r>
            <w:proofErr w:type="spellEnd"/>
          </w:p>
        </w:tc>
        <w:tc>
          <w:tcPr>
            <w:tcW w:w="647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Киви</w:t>
            </w:r>
          </w:p>
        </w:tc>
        <w:tc>
          <w:tcPr>
            <w:tcW w:w="949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Киви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66B15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</w:t>
            </w:r>
            <w:proofErr w:type="spellEnd"/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Манго</w:t>
            </w:r>
          </w:p>
        </w:tc>
        <w:tc>
          <w:tcPr>
            <w:tcW w:w="973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8" w:left="18" w:firstLineChars="3" w:firstLine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Грейп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6F4AA8" w:rsidRPr="00182E7B" w:rsidRDefault="006F4AA8" w:rsidP="00182E7B">
            <w:pPr>
              <w:spacing w:after="0" w:line="240" w:lineRule="auto"/>
              <w:ind w:leftChars="8" w:left="18" w:firstLineChars="3" w:firstLine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фрут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22" w:left="10" w:hangingChars="29" w:hanging="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Банан</w:t>
            </w:r>
          </w:p>
        </w:tc>
        <w:tc>
          <w:tcPr>
            <w:tcW w:w="1216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Киви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Киви</w:t>
            </w:r>
          </w:p>
        </w:tc>
        <w:tc>
          <w:tcPr>
            <w:tcW w:w="1004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-88" w:hangingChars="33" w:hanging="6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Персик</w:t>
            </w:r>
          </w:p>
        </w:tc>
        <w:tc>
          <w:tcPr>
            <w:tcW w:w="937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Абрикос</w:t>
            </w:r>
          </w:p>
        </w:tc>
        <w:tc>
          <w:tcPr>
            <w:tcW w:w="1216" w:type="dxa"/>
            <w:shd w:val="clear" w:color="auto" w:fill="auto"/>
            <w:noWrap/>
            <w:vAlign w:val="center"/>
            <w:hideMark/>
          </w:tcPr>
          <w:p w:rsidR="006F4AA8" w:rsidRPr="00182E7B" w:rsidRDefault="006F4AA8" w:rsidP="00182E7B">
            <w:pPr>
              <w:spacing w:after="0" w:line="240" w:lineRule="auto"/>
              <w:ind w:left="16" w:hangingChars="8" w:hanging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Нектарин</w:t>
            </w: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6F4AA8" w:rsidRPr="00182E7B" w:rsidRDefault="007529F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</w:t>
            </w:r>
            <w:r w:rsidR="00F10EBA"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Вес, </w:t>
            </w:r>
            <w:proofErr w:type="gramStart"/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кг</w:t>
            </w:r>
            <w:proofErr w:type="gramEnd"/>
          </w:p>
        </w:tc>
        <w:tc>
          <w:tcPr>
            <w:tcW w:w="1043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45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2" w:left="14" w:right="-108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49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8" w:left="18" w:right="-96" w:firstLineChars="3" w:firstLine="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22" w:left="10" w:hangingChars="29" w:hanging="5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16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1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04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16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6F4AA8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Цена, р.</w:t>
            </w:r>
          </w:p>
        </w:tc>
        <w:tc>
          <w:tcPr>
            <w:tcW w:w="1043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2" w:left="14" w:right="-108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8" w:left="18" w:right="-96" w:firstLineChars="3" w:firstLine="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22" w:left="10" w:hangingChars="29" w:hanging="5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6F4AA8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F4AA8" w:rsidRPr="00182E7B" w:rsidRDefault="006F4AA8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  <w:p w:rsidR="006F4AA8" w:rsidRPr="00182E7B" w:rsidRDefault="006F4AA8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мость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р.</w:t>
            </w:r>
          </w:p>
        </w:tc>
        <w:tc>
          <w:tcPr>
            <w:tcW w:w="1043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2" w:left="14" w:right="-108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</w:tcPr>
          <w:p w:rsidR="006F4AA8" w:rsidRPr="00182E7B" w:rsidRDefault="006F4AA8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8" w:left="18" w:right="-96" w:firstLineChars="3" w:firstLine="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22" w:left="10" w:hangingChars="29" w:hanging="5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6F4AA8" w:rsidRPr="00182E7B" w:rsidRDefault="006F4AA8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D64313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40" w:type="dxa"/>
            <w:shd w:val="clear" w:color="auto" w:fill="auto"/>
            <w:noWrap/>
            <w:vAlign w:val="bottom"/>
          </w:tcPr>
          <w:p w:rsidR="00D64313" w:rsidRPr="00182E7B" w:rsidRDefault="00D64313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2" w:left="14" w:right="-108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8" w:left="18" w:right="-96" w:firstLineChars="3" w:firstLine="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22" w:left="10" w:hangingChars="29" w:hanging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E66B15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40" w:type="dxa"/>
            <w:shd w:val="clear" w:color="auto" w:fill="auto"/>
            <w:noWrap/>
            <w:vAlign w:val="bottom"/>
          </w:tcPr>
          <w:p w:rsidR="00E66B15" w:rsidRPr="00182E7B" w:rsidRDefault="00E66B15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shd w:val="clear" w:color="auto" w:fill="auto"/>
            <w:noWrap/>
            <w:vAlign w:val="bottom"/>
          </w:tcPr>
          <w:p w:rsidR="00E66B15" w:rsidRPr="00182E7B" w:rsidRDefault="00E66B15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E66B15" w:rsidRPr="00182E7B" w:rsidRDefault="00E66B15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2" w:left="14" w:right="-108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shd w:val="clear" w:color="auto" w:fill="auto"/>
            <w:noWrap/>
            <w:vAlign w:val="bottom"/>
          </w:tcPr>
          <w:p w:rsidR="00E66B15" w:rsidRPr="00182E7B" w:rsidRDefault="00E66B15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</w:tcPr>
          <w:p w:rsidR="00E66B15" w:rsidRPr="00182E7B" w:rsidRDefault="00E66B15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8" w:left="18" w:right="-96" w:firstLineChars="3" w:firstLine="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22" w:left="10" w:hangingChars="29" w:hanging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E66B15" w:rsidRPr="00182E7B" w:rsidRDefault="00E66B15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D64313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40" w:type="dxa"/>
            <w:shd w:val="clear" w:color="auto" w:fill="auto"/>
            <w:noWrap/>
            <w:vAlign w:val="bottom"/>
          </w:tcPr>
          <w:p w:rsidR="00D64313" w:rsidRPr="00182E7B" w:rsidRDefault="00D64313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2" w:left="14" w:right="-108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shd w:val="clear" w:color="auto" w:fill="auto"/>
            <w:noWrap/>
            <w:vAlign w:val="bottom"/>
          </w:tcPr>
          <w:p w:rsidR="00D64313" w:rsidRPr="00182E7B" w:rsidRDefault="00D64313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8" w:left="18" w:right="-96" w:firstLineChars="3" w:firstLine="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22" w:left="10" w:hangingChars="29" w:hanging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D64313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0" w:type="dxa"/>
            <w:shd w:val="clear" w:color="auto" w:fill="auto"/>
            <w:noWrap/>
            <w:vAlign w:val="center"/>
          </w:tcPr>
          <w:p w:rsidR="00D64313" w:rsidRPr="00182E7B" w:rsidRDefault="00D64313" w:rsidP="0060759C">
            <w:pPr>
              <w:spacing w:after="0" w:line="240" w:lineRule="auto"/>
              <w:ind w:leftChars="-53" w:left="18" w:rightChars="-84" w:right="-185" w:hanging="13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</w:t>
            </w:r>
            <w:proofErr w:type="spellEnd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D64313" w:rsidRPr="00182E7B" w:rsidRDefault="00D64313" w:rsidP="0060759C">
            <w:pPr>
              <w:spacing w:after="0" w:line="240" w:lineRule="auto"/>
              <w:ind w:leftChars="-53" w:left="-117" w:right="-185" w:firstLine="13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вание</w:t>
            </w:r>
            <w:proofErr w:type="spellEnd"/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D64313" w:rsidRPr="00182E7B" w:rsidRDefault="00D64313" w:rsidP="005B0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Абри</w:t>
            </w:r>
            <w:proofErr w:type="spellEnd"/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кос</w:t>
            </w:r>
            <w:proofErr w:type="gramEnd"/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</w:t>
            </w:r>
            <w:proofErr w:type="spellEnd"/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</w:t>
            </w:r>
            <w:proofErr w:type="gramEnd"/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D64313" w:rsidRPr="00182E7B" w:rsidRDefault="00D64313" w:rsidP="00182E7B">
            <w:pPr>
              <w:spacing w:after="0" w:line="240" w:lineRule="auto"/>
              <w:ind w:leftChars="2" w:left="14" w:hangingChars="5" w:hanging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Бак</w:t>
            </w:r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лажан</w:t>
            </w:r>
            <w:proofErr w:type="spellEnd"/>
            <w:proofErr w:type="gramEnd"/>
          </w:p>
        </w:tc>
        <w:tc>
          <w:tcPr>
            <w:tcW w:w="647" w:type="dxa"/>
            <w:shd w:val="clear" w:color="auto" w:fill="auto"/>
            <w:noWrap/>
            <w:vAlign w:val="center"/>
          </w:tcPr>
          <w:p w:rsidR="00E66B15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</w:t>
            </w:r>
            <w:r w:rsidR="00EC3203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нан</w:t>
            </w:r>
            <w:proofErr w:type="spellEnd"/>
          </w:p>
        </w:tc>
        <w:tc>
          <w:tcPr>
            <w:tcW w:w="949" w:type="dxa"/>
            <w:shd w:val="clear" w:color="auto" w:fill="auto"/>
            <w:noWrap/>
            <w:vAlign w:val="center"/>
          </w:tcPr>
          <w:p w:rsidR="00E66B15" w:rsidRPr="00182E7B" w:rsidRDefault="00D64313" w:rsidP="00E66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Грейп</w:t>
            </w:r>
            <w:proofErr w:type="spellEnd"/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  <w:p w:rsidR="00D64313" w:rsidRPr="00182E7B" w:rsidRDefault="00D64313" w:rsidP="00E66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фрут</w:t>
            </w:r>
            <w:proofErr w:type="spellEnd"/>
          </w:p>
        </w:tc>
        <w:tc>
          <w:tcPr>
            <w:tcW w:w="648" w:type="dxa"/>
            <w:shd w:val="clear" w:color="auto" w:fill="auto"/>
            <w:noWrap/>
            <w:vAlign w:val="center"/>
          </w:tcPr>
          <w:p w:rsidR="00E66B15" w:rsidRPr="00182E7B" w:rsidRDefault="00D64313" w:rsidP="0020659D">
            <w:pPr>
              <w:spacing w:after="0" w:line="240" w:lineRule="auto"/>
              <w:ind w:left="-82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Гру</w:t>
            </w:r>
            <w:proofErr w:type="spellEnd"/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  <w:p w:rsidR="00D64313" w:rsidRPr="00182E7B" w:rsidRDefault="00D64313" w:rsidP="0020659D">
            <w:pPr>
              <w:spacing w:after="0" w:line="240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Киви</w:t>
            </w:r>
          </w:p>
        </w:tc>
        <w:tc>
          <w:tcPr>
            <w:tcW w:w="973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Манго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E66B15" w:rsidRPr="00182E7B" w:rsidRDefault="00D64313" w:rsidP="00E66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Манда</w:t>
            </w:r>
            <w:r w:rsidR="00E66B15"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  <w:p w:rsidR="00D64313" w:rsidRPr="00182E7B" w:rsidRDefault="00D64313" w:rsidP="00E66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рины</w:t>
            </w:r>
            <w:proofErr w:type="spellEnd"/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Нектарин</w:t>
            </w:r>
          </w:p>
        </w:tc>
        <w:tc>
          <w:tcPr>
            <w:tcW w:w="991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Персик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Яблоки</w:t>
            </w:r>
          </w:p>
        </w:tc>
        <w:tc>
          <w:tcPr>
            <w:tcW w:w="937" w:type="dxa"/>
            <w:shd w:val="clear" w:color="auto" w:fill="auto"/>
            <w:noWrap/>
            <w:vAlign w:val="center"/>
          </w:tcPr>
          <w:p w:rsidR="00D64313" w:rsidRPr="004E2061" w:rsidRDefault="004E2061" w:rsidP="004E2061">
            <w:pPr>
              <w:spacing w:after="0" w:line="240" w:lineRule="auto"/>
              <w:ind w:leftChars="-70" w:left="3" w:hangingChars="78" w:hanging="15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20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Абрикос</w:t>
            </w: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2E7B" w:rsidRPr="00182E7B" w:rsidTr="00182E7B">
        <w:trPr>
          <w:trHeight w:val="300"/>
          <w:jc w:val="center"/>
        </w:trPr>
        <w:tc>
          <w:tcPr>
            <w:tcW w:w="475" w:type="dxa"/>
            <w:shd w:val="clear" w:color="auto" w:fill="EEECE1" w:themeFill="background2"/>
            <w:vAlign w:val="center"/>
          </w:tcPr>
          <w:p w:rsidR="00D64313" w:rsidRPr="00182E7B" w:rsidRDefault="00F10EBA" w:rsidP="00752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40" w:type="dxa"/>
            <w:shd w:val="clear" w:color="auto" w:fill="auto"/>
            <w:noWrap/>
            <w:vAlign w:val="bottom"/>
          </w:tcPr>
          <w:p w:rsidR="00D64313" w:rsidRPr="00182E7B" w:rsidRDefault="00D64313" w:rsidP="00E66B15">
            <w:pPr>
              <w:spacing w:after="0" w:line="240" w:lineRule="auto"/>
              <w:ind w:leftChars="8" w:left="18" w:right="-18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Цена, р.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 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 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 w:rsidR="00D64313" w:rsidRPr="00182E7B" w:rsidRDefault="00D64313" w:rsidP="00182E7B">
            <w:pPr>
              <w:spacing w:after="0" w:line="240" w:lineRule="auto"/>
              <w:ind w:leftChars="2" w:left="14" w:hangingChars="5" w:hanging="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 </w:t>
            </w:r>
          </w:p>
        </w:tc>
        <w:tc>
          <w:tcPr>
            <w:tcW w:w="647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 </w:t>
            </w:r>
          </w:p>
        </w:tc>
        <w:tc>
          <w:tcPr>
            <w:tcW w:w="949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</w:t>
            </w:r>
          </w:p>
        </w:tc>
        <w:tc>
          <w:tcPr>
            <w:tcW w:w="648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38 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 </w:t>
            </w:r>
          </w:p>
        </w:tc>
        <w:tc>
          <w:tcPr>
            <w:tcW w:w="973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80 </w:t>
            </w:r>
          </w:p>
        </w:tc>
        <w:tc>
          <w:tcPr>
            <w:tcW w:w="996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</w:t>
            </w:r>
          </w:p>
        </w:tc>
        <w:tc>
          <w:tcPr>
            <w:tcW w:w="1216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 </w:t>
            </w:r>
          </w:p>
        </w:tc>
        <w:tc>
          <w:tcPr>
            <w:tcW w:w="991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D64313" w:rsidRPr="00182E7B" w:rsidRDefault="00D64313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2E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 </w:t>
            </w:r>
          </w:p>
        </w:tc>
        <w:tc>
          <w:tcPr>
            <w:tcW w:w="937" w:type="dxa"/>
            <w:shd w:val="clear" w:color="auto" w:fill="auto"/>
            <w:noWrap/>
            <w:vAlign w:val="center"/>
          </w:tcPr>
          <w:p w:rsidR="00D64313" w:rsidRPr="00182E7B" w:rsidRDefault="004E2061" w:rsidP="00E66B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16" w:type="dxa"/>
            <w:shd w:val="clear" w:color="auto" w:fill="auto"/>
            <w:noWrap/>
            <w:vAlign w:val="bottom"/>
          </w:tcPr>
          <w:p w:rsidR="00D64313" w:rsidRPr="00182E7B" w:rsidRDefault="00D64313" w:rsidP="00182E7B">
            <w:pPr>
              <w:spacing w:after="0" w:line="240" w:lineRule="auto"/>
              <w:ind w:leftChars="-70" w:left="2" w:hangingChars="78" w:hanging="15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258DC" w:rsidRPr="004F3D42" w:rsidRDefault="007258DC" w:rsidP="007258DC">
      <w:pPr>
        <w:pStyle w:val="a3"/>
        <w:tabs>
          <w:tab w:val="left" w:pos="1134"/>
        </w:tabs>
        <w:spacing w:after="24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A5E6B" w:rsidRDefault="0060759C" w:rsidP="00EA5E6B">
      <w:pPr>
        <w:pStyle w:val="a3"/>
        <w:numPr>
          <w:ilvl w:val="0"/>
          <w:numId w:val="12"/>
        </w:numPr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Применить функцию ГПР (горизонтальный просмотр), 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Ссылки и массивы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создав в ячейке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="0046255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формулу</w:t>
      </w:r>
    </w:p>
    <w:p w:rsidR="0060759C" w:rsidRPr="009715EF" w:rsidRDefault="00C656FA" w:rsidP="00EA5E6B">
      <w:pPr>
        <w:pStyle w:val="a3"/>
        <w:spacing w:before="120" w:after="12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=ГПР(B</w:t>
      </w:r>
      <w:r w:rsidR="00462551"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;$A$</w:t>
      </w:r>
      <w:r w:rsidR="00462551"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gramEnd"/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$</w:t>
      </w:r>
      <w:r w:rsidR="008F4D02" w:rsidRPr="009715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</w:t>
      </w:r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$</w:t>
      </w:r>
      <w:r w:rsidR="00462551"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proofErr w:type="gramStart"/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;2</w:t>
      </w:r>
      <w:proofErr w:type="gramEnd"/>
      <w:r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;0),</w:t>
      </w:r>
    </w:p>
    <w:p w:rsidR="00023F4C" w:rsidRPr="004F3D42" w:rsidRDefault="00C656FA" w:rsidP="00C656FA">
      <w:pPr>
        <w:tabs>
          <w:tab w:val="left" w:pos="1134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</w:p>
    <w:p w:rsidR="00C656FA" w:rsidRPr="004F3D42" w:rsidRDefault="00462551" w:rsidP="00023F4C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B23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Искомое значение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 е. та ячейка, к которой будет найдено соответствие в таблице;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$A$30:$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$31</w:t>
      </w:r>
      <w:r w:rsidR="00C656FA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3F4C" w:rsidRPr="004F3D42" w:rsidRDefault="00023F4C" w:rsidP="00023F4C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–  это номер строки таблицы </w:t>
      </w:r>
      <w:r w:rsidR="0046255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$A$30:$</w:t>
      </w:r>
      <w:r w:rsidR="00462551"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="0046255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$31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которой будет осуществляться поиск соответствия ячейке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Искомое значение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3F4C" w:rsidRPr="004F3D42" w:rsidRDefault="00023F4C" w:rsidP="00023F4C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–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Интервальный просмотр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(индекс, указывающий на то, что функция ГПР ищет </w:t>
      </w:r>
      <w:r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только точное совпадение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0659D" w:rsidRPr="004F3D42" w:rsidRDefault="0020659D" w:rsidP="00EA5E6B">
      <w:pPr>
        <w:pStyle w:val="a3"/>
        <w:numPr>
          <w:ilvl w:val="0"/>
          <w:numId w:val="12"/>
        </w:numPr>
        <w:tabs>
          <w:tab w:val="left" w:pos="1134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Скопировать формулу в ячейки С</w:t>
      </w:r>
      <w:r w:rsidR="0046255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</w:t>
      </w:r>
      <w:r w:rsidR="00462551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5A7D" w:rsidRPr="004F3D42" w:rsidRDefault="00A05A7D" w:rsidP="007258DC">
      <w:pPr>
        <w:pStyle w:val="a3"/>
        <w:numPr>
          <w:ilvl w:val="0"/>
          <w:numId w:val="12"/>
        </w:numPr>
        <w:tabs>
          <w:tab w:val="left" w:pos="1134"/>
        </w:tabs>
        <w:spacing w:after="24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Рассчитать стоимость продажи каждого проданного </w:t>
      </w:r>
      <w:r w:rsidR="0020659D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и итоговую стоимость продажи, которая составляет </w:t>
      </w:r>
      <w:r w:rsidR="0020659D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19161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A264C7" w:rsidRPr="004F3D42" w:rsidRDefault="00A05A7D" w:rsidP="007258DC">
      <w:pPr>
        <w:pStyle w:val="a3"/>
        <w:numPr>
          <w:ilvl w:val="0"/>
          <w:numId w:val="12"/>
        </w:numPr>
        <w:tabs>
          <w:tab w:val="left" w:pos="1134"/>
        </w:tabs>
        <w:spacing w:after="24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264C7" w:rsidRPr="004F3D42" w:rsidSect="004943E7">
          <w:pgSz w:w="16838" w:h="11906" w:orient="landscape"/>
          <w:pgMar w:top="1276" w:right="1134" w:bottom="567" w:left="1134" w:header="709" w:footer="709" w:gutter="0"/>
          <w:cols w:space="708"/>
          <w:docGrid w:linePitch="360"/>
        </w:sect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ошибку в наименовании какого-либо фрукта </w:t>
      </w:r>
      <w:r w:rsidR="006D6BA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таблицы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D6BA9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фруктов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</w:t>
      </w:r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0659D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еви</w:t>
      </w:r>
      <w:proofErr w:type="spellEnd"/>
      <w:r w:rsidR="009715E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убедиться, что в таблице </w:t>
      </w:r>
      <w:r w:rsidR="006D6BA9" w:rsidRPr="009715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Продажи фруктов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возникает несколько символов ошибки (#Н/Д).</w:t>
      </w:r>
    </w:p>
    <w:p w:rsidR="008A43A0" w:rsidRDefault="008A43A0" w:rsidP="008A43A0">
      <w:pPr>
        <w:spacing w:before="360" w:after="12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A5E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Сравнение значений параметров</w:t>
      </w:r>
    </w:p>
    <w:p w:rsidR="00C32C8A" w:rsidRPr="00C32C8A" w:rsidRDefault="00C32C8A" w:rsidP="00C32C8A">
      <w:pPr>
        <w:spacing w:before="360" w:after="12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</w:t>
      </w: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сравнение данных.</w:t>
      </w:r>
    </w:p>
    <w:p w:rsidR="008A43A0" w:rsidRDefault="008A43A0" w:rsidP="008A43A0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функции ВПР и ГПР, можно обеспечить быстрое сравнение значений в двух таблицах, например, в старом и новом прайсах.</w:t>
      </w:r>
    </w:p>
    <w:p w:rsidR="00C32C8A" w:rsidRDefault="00C32C8A" w:rsidP="00C32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C32C8A" w:rsidRPr="0077087F" w:rsidRDefault="00C32C8A" w:rsidP="00C32C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77087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Порядок работы</w:t>
      </w:r>
    </w:p>
    <w:p w:rsidR="00C32C8A" w:rsidRPr="004F3D42" w:rsidRDefault="00C32C8A" w:rsidP="008A43A0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3A0" w:rsidRPr="004F3D42" w:rsidRDefault="008A43A0" w:rsidP="00C32C8A">
      <w:pPr>
        <w:pStyle w:val="a3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н</w:t>
      </w:r>
      <w:r w:rsidR="003D1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Листе 4 таблицу 6 и озаглавить, как «Прайс </w:t>
      </w:r>
      <w:r w:rsidR="0002773D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2008 г.</w:t>
      </w:r>
      <w:r w:rsidR="003D164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2773D"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773D" w:rsidRPr="004F3D42" w:rsidRDefault="0002773D" w:rsidP="00C32C8A">
      <w:pPr>
        <w:pStyle w:val="a3"/>
        <w:tabs>
          <w:tab w:val="left" w:pos="1134"/>
        </w:tabs>
        <w:spacing w:after="120" w:line="240" w:lineRule="auto"/>
        <w:ind w:left="14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6</w:t>
      </w:r>
    </w:p>
    <w:tbl>
      <w:tblPr>
        <w:tblW w:w="874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94"/>
        <w:gridCol w:w="3325"/>
        <w:gridCol w:w="1799"/>
        <w:gridCol w:w="2126"/>
      </w:tblGrid>
      <w:tr w:rsidR="00C32C8A" w:rsidRPr="004F3D42" w:rsidTr="00C32C8A">
        <w:trPr>
          <w:trHeight w:val="492"/>
          <w:jc w:val="center"/>
        </w:trPr>
        <w:tc>
          <w:tcPr>
            <w:tcW w:w="874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Прайс 2008 г.</w:t>
            </w: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6F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Артикул</w:t>
            </w:r>
          </w:p>
        </w:tc>
        <w:tc>
          <w:tcPr>
            <w:tcW w:w="3325" w:type="dxa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6F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99" w:type="dxa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6F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Стоимость, р.</w:t>
            </w:r>
          </w:p>
        </w:tc>
        <w:tc>
          <w:tcPr>
            <w:tcW w:w="2126" w:type="dxa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6F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Новая стоимость, р.</w:t>
            </w: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123-432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Корпус редуктора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332-554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Шестерня 1 передачи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642-443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Привод вала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322-341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Шестерня 2 передачи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444-321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Накладка корпуса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664-313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Коробка передач в сборе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2C8A" w:rsidRPr="004F3D42" w:rsidTr="00C32C8A">
        <w:trPr>
          <w:trHeight w:val="300"/>
          <w:jc w:val="center"/>
        </w:trPr>
        <w:tc>
          <w:tcPr>
            <w:tcW w:w="1494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785-569</w:t>
            </w:r>
          </w:p>
        </w:tc>
        <w:tc>
          <w:tcPr>
            <w:tcW w:w="3325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Сцепление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C32C8A" w:rsidRPr="004F3D42" w:rsidRDefault="00C32C8A" w:rsidP="006F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C32C8A" w:rsidRPr="004F3D42" w:rsidRDefault="00C32C8A" w:rsidP="006F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A43A0" w:rsidRPr="004F3D42" w:rsidRDefault="0002773D" w:rsidP="00C32C8A">
      <w:pPr>
        <w:pStyle w:val="a3"/>
        <w:numPr>
          <w:ilvl w:val="0"/>
          <w:numId w:val="14"/>
        </w:numPr>
        <w:tabs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на следующем листе </w:t>
      </w:r>
      <w:r w:rsidR="003D164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таблицу 7и озаглавить лист, как «Прайс 2013 г.»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02D0" w:rsidRPr="004F3D42" w:rsidRDefault="007A02D0" w:rsidP="00C32C8A">
      <w:pPr>
        <w:tabs>
          <w:tab w:val="left" w:pos="1134"/>
        </w:tabs>
        <w:spacing w:after="120" w:line="240" w:lineRule="auto"/>
        <w:ind w:left="1069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Pr="004F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7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72"/>
        <w:gridCol w:w="2761"/>
        <w:gridCol w:w="2394"/>
      </w:tblGrid>
      <w:tr w:rsidR="00C32C8A" w:rsidRPr="004F3D42" w:rsidTr="004E575B">
        <w:trPr>
          <w:trHeight w:val="300"/>
          <w:jc w:val="center"/>
        </w:trPr>
        <w:tc>
          <w:tcPr>
            <w:tcW w:w="0" w:type="auto"/>
            <w:gridSpan w:val="3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Прайс 2013 г.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Артикул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Новая стоимость, р.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332-554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Шестерня 1 передачи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123-432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Корпус редуктора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444-321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Накладка корпуса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642-443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Привод вала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322-341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Шестерня 2 передачи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664-313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Коробка передач в сборе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785-567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Сцепление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C32C8A" w:rsidRPr="004F3D42" w:rsidTr="004E575B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986-334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Тормозной цилиндр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C32C8A" w:rsidRPr="004F3D42" w:rsidRDefault="00C32C8A" w:rsidP="007A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</w:tr>
    </w:tbl>
    <w:p w:rsidR="00C32C8A" w:rsidRDefault="00E449EF" w:rsidP="00884F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84F8B" w:rsidRPr="004F3D42" w:rsidRDefault="00E449EF" w:rsidP="00C32C8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Примечание.</w:t>
      </w:r>
      <w:r w:rsidR="00C32C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Сортировка 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таблицах 6 и 7 </w:t>
      </w:r>
      <w:r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 обязательна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449EF" w:rsidRPr="004F3D42" w:rsidRDefault="00E449EF" w:rsidP="00884F8B">
      <w:pPr>
        <w:pStyle w:val="a3"/>
        <w:numPr>
          <w:ilvl w:val="0"/>
          <w:numId w:val="14"/>
        </w:numPr>
        <w:tabs>
          <w:tab w:val="left" w:pos="1134"/>
        </w:tabs>
        <w:spacing w:before="120" w:after="120"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в ячейке D3 таблицы 6 формулу ВПР:</w:t>
      </w:r>
    </w:p>
    <w:p w:rsidR="00E449EF" w:rsidRPr="00C32C8A" w:rsidRDefault="00E449EF" w:rsidP="00E449EF">
      <w:pPr>
        <w:pStyle w:val="a3"/>
        <w:tabs>
          <w:tab w:val="left" w:pos="1134"/>
        </w:tabs>
        <w:spacing w:after="0" w:line="240" w:lineRule="auto"/>
        <w:ind w:left="709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C32C8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=</w:t>
      </w:r>
      <w:proofErr w:type="gramStart"/>
      <w:r w:rsidRPr="00C32C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ВПР</w:t>
      </w:r>
      <w:r w:rsidRPr="00C32C8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(</w:t>
      </w:r>
      <w:proofErr w:type="gramEnd"/>
      <w:r w:rsidRPr="00C32C8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A3;'</w:t>
      </w:r>
      <w:r w:rsidRPr="00C32C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Прайс</w:t>
      </w:r>
      <w:r w:rsidRPr="00C32C8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2013 </w:t>
      </w:r>
      <w:r w:rsidRPr="00C32C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C32C8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.'!$A$1:$C$10;3;0)</w:t>
      </w:r>
    </w:p>
    <w:p w:rsidR="00E449EF" w:rsidRPr="004F3D42" w:rsidRDefault="00E449EF" w:rsidP="00C32C8A">
      <w:pPr>
        <w:pStyle w:val="a3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Проанализировать полученный результат сравнения старой и новой стоимости </w:t>
      </w:r>
      <w:proofErr w:type="gramStart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комплектующих</w:t>
      </w:r>
      <w:proofErr w:type="gramEnd"/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2E7B" w:rsidRDefault="00535C88" w:rsidP="0053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F3D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Примечание</w:t>
      </w:r>
      <w:r w:rsidRPr="004F3D4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строках, где артикулы не совпадают, возникают значения Н/Д.</w:t>
      </w:r>
    </w:p>
    <w:p w:rsidR="009A34EB" w:rsidRDefault="009A34E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0747" w:rsidRDefault="00C20747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0747" w:rsidRDefault="00C20747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Pr="0077087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согласно изученному материалу придумать свой пример применения функций ВПР, ГПР и пример с операцией над диапазоном.</w:t>
      </w:r>
    </w:p>
    <w:sectPr w:rsidR="00C20747" w:rsidSect="00A264C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771" w:rsidRDefault="004D2771" w:rsidP="00314EE9">
      <w:pPr>
        <w:spacing w:after="0" w:line="240" w:lineRule="auto"/>
      </w:pPr>
      <w:r>
        <w:separator/>
      </w:r>
    </w:p>
  </w:endnote>
  <w:endnote w:type="continuationSeparator" w:id="0">
    <w:p w:rsidR="004D2771" w:rsidRDefault="004D2771" w:rsidP="00314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441240"/>
    </w:sdtPr>
    <w:sdtEndPr/>
    <w:sdtContent>
      <w:p w:rsidR="0077087F" w:rsidRDefault="00FA3F0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07E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7087F" w:rsidRDefault="0077087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771" w:rsidRDefault="004D2771" w:rsidP="00314EE9">
      <w:pPr>
        <w:spacing w:after="0" w:line="240" w:lineRule="auto"/>
      </w:pPr>
      <w:r>
        <w:separator/>
      </w:r>
    </w:p>
  </w:footnote>
  <w:footnote w:type="continuationSeparator" w:id="0">
    <w:p w:rsidR="004D2771" w:rsidRDefault="004D2771" w:rsidP="00314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164E"/>
    <w:multiLevelType w:val="hybridMultilevel"/>
    <w:tmpl w:val="CD8E5388"/>
    <w:lvl w:ilvl="0" w:tplc="7B725ABA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C4818"/>
    <w:multiLevelType w:val="hybridMultilevel"/>
    <w:tmpl w:val="093CB77E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14" w:firstLine="737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2C46C7"/>
    <w:multiLevelType w:val="hybridMultilevel"/>
    <w:tmpl w:val="08EA708A"/>
    <w:lvl w:ilvl="0" w:tplc="8A9056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91020"/>
    <w:multiLevelType w:val="hybridMultilevel"/>
    <w:tmpl w:val="9B00E0D8"/>
    <w:lvl w:ilvl="0" w:tplc="287C8004">
      <w:start w:val="1"/>
      <w:numFmt w:val="bullet"/>
      <w:lvlText w:val="−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>
    <w:nsid w:val="21044BC9"/>
    <w:multiLevelType w:val="hybridMultilevel"/>
    <w:tmpl w:val="5232B46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23F76EB8"/>
    <w:multiLevelType w:val="hybridMultilevel"/>
    <w:tmpl w:val="CD8E5388"/>
    <w:lvl w:ilvl="0" w:tplc="7B725ABA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D5F4D"/>
    <w:multiLevelType w:val="hybridMultilevel"/>
    <w:tmpl w:val="732251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B0B71B8"/>
    <w:multiLevelType w:val="hybridMultilevel"/>
    <w:tmpl w:val="059EC5B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287C8004">
      <w:start w:val="1"/>
      <w:numFmt w:val="bullet"/>
      <w:lvlText w:val="−"/>
      <w:lvlJc w:val="left"/>
      <w:pPr>
        <w:ind w:left="285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8">
    <w:nsid w:val="30892E85"/>
    <w:multiLevelType w:val="hybridMultilevel"/>
    <w:tmpl w:val="3C3C5E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14" w:firstLine="737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F96ACF"/>
    <w:multiLevelType w:val="hybridMultilevel"/>
    <w:tmpl w:val="8B584874"/>
    <w:lvl w:ilvl="0" w:tplc="287C8004">
      <w:start w:val="1"/>
      <w:numFmt w:val="bullet"/>
      <w:lvlText w:val="−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337A7F65"/>
    <w:multiLevelType w:val="hybridMultilevel"/>
    <w:tmpl w:val="4B1E14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C374988"/>
    <w:multiLevelType w:val="hybridMultilevel"/>
    <w:tmpl w:val="56624CBC"/>
    <w:lvl w:ilvl="0" w:tplc="287C8004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7D4DE4"/>
    <w:multiLevelType w:val="hybridMultilevel"/>
    <w:tmpl w:val="F4CE43E2"/>
    <w:lvl w:ilvl="0" w:tplc="0419000F">
      <w:start w:val="1"/>
      <w:numFmt w:val="decimal"/>
      <w:lvlText w:val="%1."/>
      <w:lvlJc w:val="left"/>
      <w:pPr>
        <w:tabs>
          <w:tab w:val="num" w:pos="1514"/>
        </w:tabs>
        <w:ind w:left="720" w:firstLine="709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99178A7"/>
    <w:multiLevelType w:val="hybridMultilevel"/>
    <w:tmpl w:val="E1A29C70"/>
    <w:lvl w:ilvl="0" w:tplc="2C5E9C90">
      <w:start w:val="1"/>
      <w:numFmt w:val="bullet"/>
      <w:lvlText w:val="-"/>
      <w:lvlJc w:val="left"/>
      <w:pPr>
        <w:tabs>
          <w:tab w:val="num" w:pos="1097"/>
        </w:tabs>
        <w:ind w:left="0" w:firstLine="7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31438E"/>
    <w:multiLevelType w:val="hybridMultilevel"/>
    <w:tmpl w:val="0C6A8E82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>
    <w:nsid w:val="5A1D4E7A"/>
    <w:multiLevelType w:val="hybridMultilevel"/>
    <w:tmpl w:val="48125A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6">
    <w:nsid w:val="63841395"/>
    <w:multiLevelType w:val="hybridMultilevel"/>
    <w:tmpl w:val="E9ACE98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658B4EB0"/>
    <w:multiLevelType w:val="hybridMultilevel"/>
    <w:tmpl w:val="079AE22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8">
    <w:nsid w:val="6ACA1B06"/>
    <w:multiLevelType w:val="hybridMultilevel"/>
    <w:tmpl w:val="29CA6EF4"/>
    <w:lvl w:ilvl="0" w:tplc="CAF46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9">
    <w:nsid w:val="6D506A77"/>
    <w:multiLevelType w:val="hybridMultilevel"/>
    <w:tmpl w:val="5566A550"/>
    <w:lvl w:ilvl="0" w:tplc="92F2CF9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0">
    <w:nsid w:val="6FCF1596"/>
    <w:multiLevelType w:val="hybridMultilevel"/>
    <w:tmpl w:val="926A7AC6"/>
    <w:lvl w:ilvl="0" w:tplc="5C2429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D3950E2"/>
    <w:multiLevelType w:val="hybridMultilevel"/>
    <w:tmpl w:val="4B1E14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7"/>
  </w:num>
  <w:num w:numId="3">
    <w:abstractNumId w:val="14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8"/>
  </w:num>
  <w:num w:numId="9">
    <w:abstractNumId w:val="12"/>
  </w:num>
  <w:num w:numId="10">
    <w:abstractNumId w:val="15"/>
  </w:num>
  <w:num w:numId="11">
    <w:abstractNumId w:val="11"/>
  </w:num>
  <w:num w:numId="12">
    <w:abstractNumId w:val="18"/>
  </w:num>
  <w:num w:numId="13">
    <w:abstractNumId w:val="3"/>
  </w:num>
  <w:num w:numId="14">
    <w:abstractNumId w:val="21"/>
  </w:num>
  <w:num w:numId="15">
    <w:abstractNumId w:val="4"/>
  </w:num>
  <w:num w:numId="16">
    <w:abstractNumId w:val="16"/>
  </w:num>
  <w:num w:numId="17">
    <w:abstractNumId w:val="9"/>
  </w:num>
  <w:num w:numId="18">
    <w:abstractNumId w:val="2"/>
  </w:num>
  <w:num w:numId="19">
    <w:abstractNumId w:val="6"/>
  </w:num>
  <w:num w:numId="20">
    <w:abstractNumId w:val="20"/>
  </w:num>
  <w:num w:numId="21">
    <w:abstractNumId w:val="1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103C"/>
    <w:rsid w:val="00004F51"/>
    <w:rsid w:val="00014BC8"/>
    <w:rsid w:val="00023F4C"/>
    <w:rsid w:val="0002773D"/>
    <w:rsid w:val="00064152"/>
    <w:rsid w:val="000842B1"/>
    <w:rsid w:val="0008627C"/>
    <w:rsid w:val="000A5D7B"/>
    <w:rsid w:val="000C7DB9"/>
    <w:rsid w:val="000E63A7"/>
    <w:rsid w:val="000F351D"/>
    <w:rsid w:val="001147DA"/>
    <w:rsid w:val="001265E4"/>
    <w:rsid w:val="001330ED"/>
    <w:rsid w:val="00182E7B"/>
    <w:rsid w:val="001B3E49"/>
    <w:rsid w:val="001C7C78"/>
    <w:rsid w:val="001D1665"/>
    <w:rsid w:val="00201994"/>
    <w:rsid w:val="0020659D"/>
    <w:rsid w:val="00210C3C"/>
    <w:rsid w:val="00214F8F"/>
    <w:rsid w:val="00235DFC"/>
    <w:rsid w:val="002619CC"/>
    <w:rsid w:val="00286538"/>
    <w:rsid w:val="002B2F16"/>
    <w:rsid w:val="002C2049"/>
    <w:rsid w:val="002D103C"/>
    <w:rsid w:val="002E31A0"/>
    <w:rsid w:val="002F37A9"/>
    <w:rsid w:val="002F610A"/>
    <w:rsid w:val="003046A5"/>
    <w:rsid w:val="00314EE9"/>
    <w:rsid w:val="003167BF"/>
    <w:rsid w:val="00345CB3"/>
    <w:rsid w:val="00345CD2"/>
    <w:rsid w:val="00352A28"/>
    <w:rsid w:val="00385E90"/>
    <w:rsid w:val="00394474"/>
    <w:rsid w:val="003B252B"/>
    <w:rsid w:val="003B452C"/>
    <w:rsid w:val="003D164A"/>
    <w:rsid w:val="003E3377"/>
    <w:rsid w:val="003E744E"/>
    <w:rsid w:val="00407331"/>
    <w:rsid w:val="004344DC"/>
    <w:rsid w:val="0045540F"/>
    <w:rsid w:val="00462551"/>
    <w:rsid w:val="004711E6"/>
    <w:rsid w:val="0048388B"/>
    <w:rsid w:val="004943E7"/>
    <w:rsid w:val="004A32B6"/>
    <w:rsid w:val="004D2771"/>
    <w:rsid w:val="004D3B5C"/>
    <w:rsid w:val="004E07E8"/>
    <w:rsid w:val="004E2061"/>
    <w:rsid w:val="004E575B"/>
    <w:rsid w:val="004F3D42"/>
    <w:rsid w:val="00520F9D"/>
    <w:rsid w:val="00527419"/>
    <w:rsid w:val="00535C88"/>
    <w:rsid w:val="005524BC"/>
    <w:rsid w:val="00586BFE"/>
    <w:rsid w:val="00596C1E"/>
    <w:rsid w:val="005B0897"/>
    <w:rsid w:val="005B2C71"/>
    <w:rsid w:val="005B3D01"/>
    <w:rsid w:val="005B4EA2"/>
    <w:rsid w:val="005C2023"/>
    <w:rsid w:val="005D04D7"/>
    <w:rsid w:val="005F0C8B"/>
    <w:rsid w:val="0060759C"/>
    <w:rsid w:val="00626ACB"/>
    <w:rsid w:val="006A2302"/>
    <w:rsid w:val="006B6A33"/>
    <w:rsid w:val="006D472C"/>
    <w:rsid w:val="006D6BA9"/>
    <w:rsid w:val="006E14F0"/>
    <w:rsid w:val="006E2DEF"/>
    <w:rsid w:val="006F4AA8"/>
    <w:rsid w:val="006F7BE1"/>
    <w:rsid w:val="007258DC"/>
    <w:rsid w:val="00737D5B"/>
    <w:rsid w:val="007479E0"/>
    <w:rsid w:val="007529FA"/>
    <w:rsid w:val="007562C4"/>
    <w:rsid w:val="0077087F"/>
    <w:rsid w:val="007908E7"/>
    <w:rsid w:val="00790D3A"/>
    <w:rsid w:val="007A02D0"/>
    <w:rsid w:val="007B138F"/>
    <w:rsid w:val="007B30FA"/>
    <w:rsid w:val="007C0FA2"/>
    <w:rsid w:val="007C6E93"/>
    <w:rsid w:val="007D475A"/>
    <w:rsid w:val="007D7BCF"/>
    <w:rsid w:val="007E0FF7"/>
    <w:rsid w:val="0082299C"/>
    <w:rsid w:val="008408C8"/>
    <w:rsid w:val="00843CD9"/>
    <w:rsid w:val="00884F8B"/>
    <w:rsid w:val="008953C9"/>
    <w:rsid w:val="008A30BA"/>
    <w:rsid w:val="008A43A0"/>
    <w:rsid w:val="008B1B83"/>
    <w:rsid w:val="008B6022"/>
    <w:rsid w:val="008B7E15"/>
    <w:rsid w:val="008D1593"/>
    <w:rsid w:val="008D3909"/>
    <w:rsid w:val="008E37E6"/>
    <w:rsid w:val="008E4318"/>
    <w:rsid w:val="008E6A2D"/>
    <w:rsid w:val="008F4D02"/>
    <w:rsid w:val="009241BD"/>
    <w:rsid w:val="00956111"/>
    <w:rsid w:val="009663E1"/>
    <w:rsid w:val="009715EF"/>
    <w:rsid w:val="0097185C"/>
    <w:rsid w:val="009859F5"/>
    <w:rsid w:val="00991667"/>
    <w:rsid w:val="00992A46"/>
    <w:rsid w:val="009A28DB"/>
    <w:rsid w:val="009A34EB"/>
    <w:rsid w:val="009F7714"/>
    <w:rsid w:val="00A03924"/>
    <w:rsid w:val="00A04516"/>
    <w:rsid w:val="00A05A7D"/>
    <w:rsid w:val="00A13C41"/>
    <w:rsid w:val="00A264C7"/>
    <w:rsid w:val="00A319B3"/>
    <w:rsid w:val="00A653A4"/>
    <w:rsid w:val="00AA5C35"/>
    <w:rsid w:val="00AA682D"/>
    <w:rsid w:val="00AB22F0"/>
    <w:rsid w:val="00AD5A38"/>
    <w:rsid w:val="00AE601A"/>
    <w:rsid w:val="00AF08F2"/>
    <w:rsid w:val="00B20A70"/>
    <w:rsid w:val="00B30D84"/>
    <w:rsid w:val="00B57E92"/>
    <w:rsid w:val="00B6375A"/>
    <w:rsid w:val="00B67B3E"/>
    <w:rsid w:val="00B76524"/>
    <w:rsid w:val="00BA4DE2"/>
    <w:rsid w:val="00BD045B"/>
    <w:rsid w:val="00BE331F"/>
    <w:rsid w:val="00C20747"/>
    <w:rsid w:val="00C27935"/>
    <w:rsid w:val="00C32C8A"/>
    <w:rsid w:val="00C50E50"/>
    <w:rsid w:val="00C656FA"/>
    <w:rsid w:val="00C70082"/>
    <w:rsid w:val="00C76835"/>
    <w:rsid w:val="00CA207D"/>
    <w:rsid w:val="00CA6196"/>
    <w:rsid w:val="00CC005A"/>
    <w:rsid w:val="00CD2384"/>
    <w:rsid w:val="00CE34E3"/>
    <w:rsid w:val="00D022EF"/>
    <w:rsid w:val="00D17043"/>
    <w:rsid w:val="00D33492"/>
    <w:rsid w:val="00D42508"/>
    <w:rsid w:val="00D5344C"/>
    <w:rsid w:val="00D64313"/>
    <w:rsid w:val="00D667FB"/>
    <w:rsid w:val="00D77A00"/>
    <w:rsid w:val="00DB2A53"/>
    <w:rsid w:val="00DC4F12"/>
    <w:rsid w:val="00DC6FE4"/>
    <w:rsid w:val="00DD38FE"/>
    <w:rsid w:val="00E03687"/>
    <w:rsid w:val="00E20DA8"/>
    <w:rsid w:val="00E449EF"/>
    <w:rsid w:val="00E66B15"/>
    <w:rsid w:val="00E66C0F"/>
    <w:rsid w:val="00E95C91"/>
    <w:rsid w:val="00EA5E6B"/>
    <w:rsid w:val="00EC3203"/>
    <w:rsid w:val="00ED37A3"/>
    <w:rsid w:val="00EE6B93"/>
    <w:rsid w:val="00EF7CB4"/>
    <w:rsid w:val="00F072C5"/>
    <w:rsid w:val="00F10EBA"/>
    <w:rsid w:val="00F1303C"/>
    <w:rsid w:val="00F25259"/>
    <w:rsid w:val="00F4462F"/>
    <w:rsid w:val="00F5175A"/>
    <w:rsid w:val="00F87568"/>
    <w:rsid w:val="00F91744"/>
    <w:rsid w:val="00F91AD0"/>
    <w:rsid w:val="00FA3F0D"/>
    <w:rsid w:val="00FC33F9"/>
    <w:rsid w:val="00FC7D1E"/>
    <w:rsid w:val="00FE1891"/>
    <w:rsid w:val="00FE541F"/>
    <w:rsid w:val="00FE78A6"/>
    <w:rsid w:val="00FF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1BD"/>
  </w:style>
  <w:style w:type="paragraph" w:styleId="1">
    <w:name w:val="heading 1"/>
    <w:basedOn w:val="a"/>
    <w:next w:val="a"/>
    <w:link w:val="10"/>
    <w:qFormat/>
    <w:rsid w:val="00CE34E3"/>
    <w:pPr>
      <w:keepNext/>
      <w:numPr>
        <w:ilvl w:val="12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4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E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E34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E34E3"/>
    <w:pPr>
      <w:ind w:left="720"/>
      <w:contextualSpacing/>
    </w:pPr>
  </w:style>
  <w:style w:type="table" w:styleId="a4">
    <w:name w:val="Table Grid"/>
    <w:basedOn w:val="a1"/>
    <w:uiPriority w:val="59"/>
    <w:rsid w:val="008E4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14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4EE9"/>
  </w:style>
  <w:style w:type="paragraph" w:styleId="a7">
    <w:name w:val="footer"/>
    <w:basedOn w:val="a"/>
    <w:link w:val="a8"/>
    <w:uiPriority w:val="99"/>
    <w:unhideWhenUsed/>
    <w:rsid w:val="00314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4EE9"/>
  </w:style>
  <w:style w:type="paragraph" w:styleId="a9">
    <w:name w:val="Balloon Text"/>
    <w:basedOn w:val="a"/>
    <w:link w:val="aa"/>
    <w:uiPriority w:val="99"/>
    <w:semiHidden/>
    <w:unhideWhenUsed/>
    <w:rsid w:val="00ED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37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E34E3"/>
    <w:pPr>
      <w:keepNext/>
      <w:numPr>
        <w:ilvl w:val="12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4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E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E34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E34E3"/>
    <w:pPr>
      <w:ind w:left="720"/>
      <w:contextualSpacing/>
    </w:pPr>
  </w:style>
  <w:style w:type="table" w:styleId="a4">
    <w:name w:val="Table Grid"/>
    <w:basedOn w:val="a1"/>
    <w:uiPriority w:val="59"/>
    <w:rsid w:val="008E4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14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4EE9"/>
  </w:style>
  <w:style w:type="paragraph" w:styleId="a7">
    <w:name w:val="footer"/>
    <w:basedOn w:val="a"/>
    <w:link w:val="a8"/>
    <w:uiPriority w:val="99"/>
    <w:unhideWhenUsed/>
    <w:rsid w:val="00314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4EE9"/>
  </w:style>
  <w:style w:type="paragraph" w:styleId="a9">
    <w:name w:val="Balloon Text"/>
    <w:basedOn w:val="a"/>
    <w:link w:val="aa"/>
    <w:uiPriority w:val="99"/>
    <w:semiHidden/>
    <w:unhideWhenUsed/>
    <w:rsid w:val="00ED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3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8;&#1083;&#1072;&#1088;&#1080;&#1081;\AppData\Roaming\Microsoft\&#1064;&#1072;&#1073;&#1083;&#1086;&#1085;&#1099;\&#1055;&#1056;&#1040;&#1050;&#1058;&#1048;&#1063;&#1045;&#1057;&#1050;&#1054;&#1045;%20&#1047;&#1040;&#1053;&#1071;&#1058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A7182B6-749E-4F89-AFD1-E6499CF71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ПРАКТИЧЕСКОЕ ЗАНЯТИЕ.dotx</Template>
  <TotalTime>1291</TotalTime>
  <Pages>1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Иларий</dc:creator>
  <cp:lastModifiedBy>HP</cp:lastModifiedBy>
  <cp:revision>61</cp:revision>
  <cp:lastPrinted>2014-03-27T17:06:00Z</cp:lastPrinted>
  <dcterms:created xsi:type="dcterms:W3CDTF">2013-10-23T14:18:00Z</dcterms:created>
  <dcterms:modified xsi:type="dcterms:W3CDTF">2020-03-16T03:35:00Z</dcterms:modified>
</cp:coreProperties>
</file>